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74176398"/>
        <w:docPartObj>
          <w:docPartGallery w:val="Cover Pages"/>
          <w:docPartUnique/>
        </w:docPartObj>
      </w:sdtPr>
      <w:sdtEndPr/>
      <w:sdtContent>
        <w:p w14:paraId="550AB781" w14:textId="77777777" w:rsidR="00313FD9" w:rsidRDefault="00313F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9AD72A3" wp14:editId="4E13A836">
                <wp:simplePos x="0" y="0"/>
                <wp:positionH relativeFrom="page">
                  <wp:posOffset>58269</wp:posOffset>
                </wp:positionH>
                <wp:positionV relativeFrom="page">
                  <wp:posOffset>42530</wp:posOffset>
                </wp:positionV>
                <wp:extent cx="7687272" cy="10015220"/>
                <wp:effectExtent l="0" t="0" r="9525" b="508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-08-13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7272" cy="10015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72EBA1D" w14:textId="63E204B9" w:rsidR="00313FD9" w:rsidRDefault="001F4B31" w:rsidP="00313FD9">
          <w:pPr>
            <w:spacing w:after="20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03FA8F2" wp14:editId="48C43275">
                    <wp:simplePos x="0" y="0"/>
                    <wp:positionH relativeFrom="column">
                      <wp:posOffset>-702945</wp:posOffset>
                    </wp:positionH>
                    <wp:positionV relativeFrom="paragraph">
                      <wp:posOffset>1529080</wp:posOffset>
                    </wp:positionV>
                    <wp:extent cx="5972175" cy="5822950"/>
                    <wp:effectExtent l="0" t="0" r="9525" b="6350"/>
                    <wp:wrapNone/>
                    <wp:docPr id="19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72175" cy="5822950"/>
                              <a:chOff x="0" y="0"/>
                              <a:chExt cx="5972175" cy="5822950"/>
                            </a:xfrm>
                          </wpg:grpSpPr>
                          <wps:wsp>
                            <wps:cNvPr id="20" name="Rectangle 20" descr="colored rectangle"/>
                            <wps:cNvSpPr/>
                            <wps:spPr>
                              <a:xfrm>
                                <a:off x="0" y="0"/>
                                <a:ext cx="5972175" cy="582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233916" y="733647"/>
                                <a:ext cx="513842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B355A" w14:textId="77777777" w:rsidR="00832397" w:rsidRPr="00313FD9" w:rsidRDefault="00832397" w:rsidP="00313FD9">
                                  <w:pPr>
                                    <w:pStyle w:val="Title"/>
                                  </w:pPr>
                                  <w:r w:rsidRPr="00313FD9">
                                    <w:t>charter school OFFICE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Straight Connector 22" descr="text divider"/>
                            <wps:cNvCnPr/>
                            <wps:spPr>
                              <a:xfrm flipV="1">
                                <a:off x="329609" y="2477386"/>
                                <a:ext cx="4400550" cy="190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12651" y="2626242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ED7BF1" w14:textId="2BAAFF8D" w:rsidR="00832397" w:rsidRPr="00313FD9" w:rsidRDefault="00832397" w:rsidP="00313FD9">
                                  <w:pPr>
                                    <w:pStyle w:val="Subtitle"/>
                                  </w:pPr>
                                  <w:r w:rsidRPr="00313FD9">
                                    <w:t xml:space="preserve">Renewal </w:t>
                                  </w:r>
                                  <w:r w:rsidR="009A23E2">
                                    <w:t>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4"/>
                            <wps:cNvSpPr txBox="1"/>
                            <wps:spPr>
                              <a:xfrm>
                                <a:off x="255181" y="3955312"/>
                                <a:ext cx="5095875" cy="469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160D84" w14:textId="77777777" w:rsidR="00832397" w:rsidRPr="00313FD9" w:rsidRDefault="00832397" w:rsidP="00313FD9">
                                  <w:pPr>
                                    <w:pStyle w:val="Heading1"/>
                                  </w:pPr>
                                  <w:bookmarkStart w:id="0" w:name="_Toc21427423"/>
                                  <w:r w:rsidRPr="00313FD9">
                                    <w:t>San Diego County Office of Education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/>
                            <wps:spPr>
                              <a:xfrm>
                                <a:off x="287079" y="4508205"/>
                                <a:ext cx="2524259" cy="1273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95B244" w14:textId="77777777" w:rsidR="00832397" w:rsidRPr="00313FD9" w:rsidRDefault="00832397" w:rsidP="00313FD9">
                                  <w:r w:rsidRPr="00313FD9">
                                    <w:t>Charter School Office</w:t>
                                  </w:r>
                                </w:p>
                                <w:p w14:paraId="7DE49BAA" w14:textId="213AAC64" w:rsidR="00832397" w:rsidRPr="00313FD9" w:rsidRDefault="00832397" w:rsidP="00313FD9">
                                  <w:r w:rsidRPr="00313FD9">
                                    <w:t>6401 Linda Vista Road</w:t>
                                  </w:r>
                                  <w:r w:rsidR="001F4B31">
                                    <w:t>, Room 506</w:t>
                                  </w:r>
                                </w:p>
                                <w:p w14:paraId="4634B51B" w14:textId="4A7F2073" w:rsidR="00832397" w:rsidRDefault="00832397" w:rsidP="00313FD9">
                                  <w:r w:rsidRPr="00313FD9">
                                    <w:t>San Diego, CA 92111</w:t>
                                  </w:r>
                                </w:p>
                                <w:p w14:paraId="0A0CB5EB" w14:textId="77777777" w:rsidR="001F4B31" w:rsidRDefault="001F4B31" w:rsidP="00313FD9"/>
                                <w:p w14:paraId="6B830E4D" w14:textId="719DB6EA" w:rsidR="001F4B31" w:rsidRPr="00313FD9" w:rsidRDefault="001F4B31" w:rsidP="00313FD9">
                                  <w:r>
                                    <w:t>Last Updated: June 1,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Text Box 26"/>
                            <wps:cNvSpPr txBox="1"/>
                            <wps:spPr>
                              <a:xfrm>
                                <a:off x="2732567" y="4497572"/>
                                <a:ext cx="230505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5016BE" w14:textId="77777777" w:rsidR="00832397" w:rsidRPr="00313FD9" w:rsidRDefault="00832397" w:rsidP="00313FD9">
                                  <w:r w:rsidRPr="00313FD9">
                                    <w:t>www.sdcoe.net/charter</w:t>
                                  </w:r>
                                </w:p>
                                <w:p w14:paraId="0F85269B" w14:textId="1EAC21A8" w:rsidR="00832397" w:rsidRPr="00313FD9" w:rsidRDefault="00832397" w:rsidP="00313FD9">
                                  <w:r w:rsidRPr="00313FD9">
                                    <w:t>(858) 29</w:t>
                                  </w:r>
                                  <w:r w:rsidR="001F4B31">
                                    <w:t>5-6665</w:t>
                                  </w:r>
                                </w:p>
                                <w:p w14:paraId="0226C8E7" w14:textId="67F34957" w:rsidR="00832397" w:rsidRPr="00313FD9" w:rsidRDefault="001F4B31" w:rsidP="00313FD9">
                                  <w:r>
                                    <w:t>charter</w:t>
                                  </w:r>
                                  <w:r w:rsidR="00832397" w:rsidRPr="00313FD9">
                                    <w:t>s@sdcoe.net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03FA8F2" id="Group 19" o:spid="_x0000_s1026" style="position:absolute;margin-left:-55.35pt;margin-top:120.4pt;width:470.25pt;height:458.5pt;z-index:251662336" coordsize="59721,5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">
                    <v:rect id="Rectangle 20" o:spid="_x0000_s1027" alt="colored rectangle" style="position:absolute;width:59721;height:5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" fillcolor="#00b0f0" stroked="f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8" type="#_x0000_t202" style="position:absolute;left:2339;top:7336;width:51384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27BB355A" w14:textId="77777777" w:rsidR="00832397" w:rsidRPr="00313FD9" w:rsidRDefault="00832397" w:rsidP="00313FD9">
                            <w:pPr>
                              <w:pStyle w:val="Title"/>
                            </w:pPr>
                            <w:r w:rsidRPr="00313FD9">
                              <w:t>charter school OFFICE</w:t>
                            </w:r>
                          </w:p>
                        </w:txbxContent>
                      </v:textbox>
                    </v:shape>
                    <v:line id="Straight Connector 22" o:spid="_x0000_s1029" alt="text divider" style="position:absolute;flip:y;visibility:visible;mso-wrap-style:square" from="3296,24773" to="47301,2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" strokecolor="white [3212]" strokeweight="6pt"/>
                    <v:shape id="Text Box 23" o:spid="_x0000_s1030" type="#_x0000_t202" style="position:absolute;left:2126;top:26262;width:51387;height:7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4EED7BF1" w14:textId="2BAAFF8D" w:rsidR="00832397" w:rsidRPr="00313FD9" w:rsidRDefault="00832397" w:rsidP="00313FD9">
                            <w:pPr>
                              <w:pStyle w:val="Subtitle"/>
                            </w:pPr>
                            <w:r w:rsidRPr="00313FD9">
                              <w:t xml:space="preserve">Renewal </w:t>
                            </w:r>
                            <w:r w:rsidR="009A23E2">
                              <w:t>Application</w:t>
                            </w:r>
                          </w:p>
                        </w:txbxContent>
                      </v:textbox>
                    </v:shape>
                    <v:shape id="Text Box 24" o:spid="_x0000_s1031" type="#_x0000_t202" style="position:absolute;left:2551;top:39553;width:50959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53160D84" w14:textId="77777777" w:rsidR="00832397" w:rsidRPr="00313FD9" w:rsidRDefault="00832397" w:rsidP="00313FD9">
                            <w:pPr>
                              <w:pStyle w:val="Heading1"/>
                            </w:pPr>
                            <w:bookmarkStart w:id="1" w:name="_Toc21427423"/>
                            <w:r w:rsidRPr="00313FD9">
                              <w:t>San Diego County Office of Education</w:t>
                            </w:r>
                            <w:bookmarkEnd w:id="1"/>
                          </w:p>
                        </w:txbxContent>
                      </v:textbox>
                    </v:shape>
                    <v:shape id="Text Box 25" o:spid="_x0000_s1032" type="#_x0000_t202" style="position:absolute;left:2870;top:45082;width:25243;height:1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<v:textbox>
                        <w:txbxContent>
                          <w:p w14:paraId="0495B244" w14:textId="77777777" w:rsidR="00832397" w:rsidRPr="00313FD9" w:rsidRDefault="00832397" w:rsidP="00313FD9">
                            <w:r w:rsidRPr="00313FD9">
                              <w:t>Charter School Office</w:t>
                            </w:r>
                          </w:p>
                          <w:p w14:paraId="7DE49BAA" w14:textId="213AAC64" w:rsidR="00832397" w:rsidRPr="00313FD9" w:rsidRDefault="00832397" w:rsidP="00313FD9">
                            <w:r w:rsidRPr="00313FD9">
                              <w:t>6401 Linda Vista Road</w:t>
                            </w:r>
                            <w:r w:rsidR="001F4B31">
                              <w:t>, Room 506</w:t>
                            </w:r>
                          </w:p>
                          <w:p w14:paraId="4634B51B" w14:textId="4A7F2073" w:rsidR="00832397" w:rsidRDefault="00832397" w:rsidP="00313FD9">
                            <w:r w:rsidRPr="00313FD9">
                              <w:t>San Diego, CA 92111</w:t>
                            </w:r>
                          </w:p>
                          <w:p w14:paraId="0A0CB5EB" w14:textId="77777777" w:rsidR="001F4B31" w:rsidRDefault="001F4B31" w:rsidP="00313FD9"/>
                          <w:p w14:paraId="6B830E4D" w14:textId="719DB6EA" w:rsidR="001F4B31" w:rsidRPr="00313FD9" w:rsidRDefault="001F4B31" w:rsidP="00313FD9">
                            <w:r>
                              <w:t>Last Updated: June 1, 2021</w:t>
                            </w:r>
                          </w:p>
                        </w:txbxContent>
                      </v:textbox>
                    </v:shape>
                    <v:shape id="Text Box 26" o:spid="_x0000_s1033" type="#_x0000_t202" style="position:absolute;left:27325;top:44975;width:23051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<v:textbox>
                        <w:txbxContent>
                          <w:p w14:paraId="045016BE" w14:textId="77777777" w:rsidR="00832397" w:rsidRPr="00313FD9" w:rsidRDefault="00832397" w:rsidP="00313FD9">
                            <w:r w:rsidRPr="00313FD9">
                              <w:t>www.sdcoe.net/charter</w:t>
                            </w:r>
                          </w:p>
                          <w:p w14:paraId="0F85269B" w14:textId="1EAC21A8" w:rsidR="00832397" w:rsidRPr="00313FD9" w:rsidRDefault="00832397" w:rsidP="00313FD9">
                            <w:r w:rsidRPr="00313FD9">
                              <w:t>(858) 29</w:t>
                            </w:r>
                            <w:r w:rsidR="001F4B31">
                              <w:t>5-6665</w:t>
                            </w:r>
                          </w:p>
                          <w:p w14:paraId="0226C8E7" w14:textId="67F34957" w:rsidR="00832397" w:rsidRPr="00313FD9" w:rsidRDefault="001F4B31" w:rsidP="00313FD9">
                            <w:r>
                              <w:t>charter</w:t>
                            </w:r>
                            <w:r w:rsidR="00832397" w:rsidRPr="00313FD9">
                              <w:t>s@sdcoe.net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313FD9" w:rsidRPr="00D967AC"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3290704" wp14:editId="70DC26AA">
                <wp:simplePos x="0" y="0"/>
                <wp:positionH relativeFrom="margin">
                  <wp:posOffset>-202018</wp:posOffset>
                </wp:positionH>
                <wp:positionV relativeFrom="paragraph">
                  <wp:posOffset>7907182</wp:posOffset>
                </wp:positionV>
                <wp:extent cx="3419475" cy="828675"/>
                <wp:effectExtent l="0" t="0" r="9525" b="9525"/>
                <wp:wrapNone/>
                <wp:docPr id="12" name="Graphic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201" descr="logo-placehold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47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3FD9">
            <w:br w:type="page"/>
          </w:r>
        </w:p>
      </w:sdtContent>
    </w:sdt>
    <w:p w14:paraId="76A6B3BD" w14:textId="77777777" w:rsidR="004B7E44" w:rsidRDefault="000A278B" w:rsidP="000A278B">
      <w:pPr>
        <w:pStyle w:val="Heading1"/>
        <w:spacing w:line="480" w:lineRule="auto"/>
      </w:pPr>
      <w:r>
        <w:lastRenderedPageBreak/>
        <w:t>Checklist</w:t>
      </w:r>
    </w:p>
    <w:p w14:paraId="02650E95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Contact SDCOE Charter School Services to establish a digital upload link for petition submission.</w:t>
      </w:r>
    </w:p>
    <w:p w14:paraId="79ED0D91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trike/>
          <w:sz w:val="28"/>
          <w:szCs w:val="28"/>
        </w:rPr>
        <w:t>10 hard copy binders of all items submitted</w:t>
      </w:r>
      <w:r w:rsidRPr="00B02677">
        <w:rPr>
          <w:sz w:val="28"/>
          <w:szCs w:val="28"/>
        </w:rPr>
        <w:t xml:space="preserve"> </w:t>
      </w:r>
      <w:r w:rsidRPr="00B02677">
        <w:rPr>
          <w:b/>
          <w:bCs/>
          <w:color w:val="FF0000"/>
          <w:szCs w:val="24"/>
        </w:rPr>
        <w:t>**Not required due to COVID-19</w:t>
      </w:r>
    </w:p>
    <w:p w14:paraId="162E70A9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trike/>
          <w:sz w:val="28"/>
          <w:szCs w:val="28"/>
        </w:rPr>
        <w:t>1 thumb drive with all submitted documents</w:t>
      </w:r>
      <w:r w:rsidRPr="00B02677">
        <w:rPr>
          <w:sz w:val="28"/>
          <w:szCs w:val="28"/>
        </w:rPr>
        <w:t xml:space="preserve"> </w:t>
      </w:r>
      <w:r w:rsidRPr="00B02677">
        <w:rPr>
          <w:b/>
          <w:bCs/>
          <w:color w:val="FF0000"/>
          <w:szCs w:val="24"/>
        </w:rPr>
        <w:t>**Not required due to COVID-19</w:t>
      </w:r>
    </w:p>
    <w:p w14:paraId="0EA4CD0D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Format of documents</w:t>
      </w:r>
    </w:p>
    <w:p w14:paraId="635B3467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 xml:space="preserve">PDF format </w:t>
      </w:r>
    </w:p>
    <w:p w14:paraId="3CF6349A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Please submit a copy of all financial documents in Excel format</w:t>
      </w:r>
    </w:p>
    <w:p w14:paraId="4C4CC1F9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Completed Charter Non-Renewal Petition Appeal Application</w:t>
      </w:r>
    </w:p>
    <w:p w14:paraId="37BA58FB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Organizational/Governance Chart</w:t>
      </w:r>
    </w:p>
    <w:p w14:paraId="02F461C4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Facilities Supplemental Documents (if applicable)</w:t>
      </w:r>
    </w:p>
    <w:p w14:paraId="745741BD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Articles of Incorporation</w:t>
      </w:r>
    </w:p>
    <w:p w14:paraId="5281EFF0" w14:textId="77777777" w:rsidR="00B02677" w:rsidRPr="00B02677" w:rsidRDefault="00B02677" w:rsidP="00B02677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Board Bylaws</w:t>
      </w:r>
    </w:p>
    <w:p w14:paraId="5DDEB9E7" w14:textId="77777777" w:rsidR="00B02677" w:rsidRPr="00B02677" w:rsidRDefault="00B02677" w:rsidP="00B0267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A copy of the Charter Petition Review Matrix</w:t>
      </w:r>
      <w:r w:rsidRPr="00B02677">
        <w:rPr>
          <w:rStyle w:val="Hyperlink"/>
          <w:color w:val="0070C0"/>
          <w:sz w:val="28"/>
          <w:szCs w:val="28"/>
          <w:u w:val="none"/>
        </w:rPr>
        <w:t xml:space="preserve"> </w:t>
      </w:r>
      <w:r w:rsidRPr="00B02677">
        <w:rPr>
          <w:sz w:val="28"/>
          <w:szCs w:val="28"/>
        </w:rPr>
        <w:t xml:space="preserve">with page numbers included to indicate where the information </w:t>
      </w:r>
      <w:proofErr w:type="gramStart"/>
      <w:r w:rsidRPr="00B02677">
        <w:rPr>
          <w:sz w:val="28"/>
          <w:szCs w:val="28"/>
        </w:rPr>
        <w:t>is located in</w:t>
      </w:r>
      <w:proofErr w:type="gramEnd"/>
      <w:r w:rsidRPr="00B02677">
        <w:rPr>
          <w:sz w:val="28"/>
          <w:szCs w:val="28"/>
        </w:rPr>
        <w:t xml:space="preserve"> the petition.</w:t>
      </w:r>
    </w:p>
    <w:p w14:paraId="2CCEA6B1" w14:textId="77777777" w:rsidR="00F84CD9" w:rsidRPr="00B02677" w:rsidRDefault="00F84CD9" w:rsidP="00F84CD9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02677">
        <w:rPr>
          <w:sz w:val="28"/>
          <w:szCs w:val="28"/>
        </w:rPr>
        <w:t>Cover Letter</w:t>
      </w:r>
    </w:p>
    <w:p w14:paraId="6B04B6E6" w14:textId="77777777" w:rsidR="004B7E44" w:rsidRPr="000A278B" w:rsidRDefault="004B7E44" w:rsidP="000A278B">
      <w:pPr>
        <w:spacing w:after="200" w:line="480" w:lineRule="auto"/>
        <w:rPr>
          <w:sz w:val="32"/>
        </w:rPr>
      </w:pPr>
      <w:r w:rsidRPr="000A278B">
        <w:rPr>
          <w:sz w:val="32"/>
        </w:rPr>
        <w:br w:type="page"/>
      </w:r>
    </w:p>
    <w:p w14:paraId="2EE9735E" w14:textId="77777777" w:rsidR="00E94B5F" w:rsidRDefault="00F84CD9" w:rsidP="000A278B">
      <w:pPr>
        <w:pStyle w:val="Heading1"/>
      </w:pPr>
      <w:bookmarkStart w:id="2" w:name="_Charter_Renewal_Petition"/>
      <w:bookmarkEnd w:id="2"/>
      <w:r>
        <w:lastRenderedPageBreak/>
        <w:t xml:space="preserve">Charter </w:t>
      </w:r>
      <w:r w:rsidR="000A278B">
        <w:t>Renewal Petition Application</w:t>
      </w:r>
    </w:p>
    <w:p w14:paraId="4CFBA082" w14:textId="77777777" w:rsidR="000A278B" w:rsidRDefault="000A278B" w:rsidP="000A278B"/>
    <w:p w14:paraId="6C498061" w14:textId="77777777" w:rsidR="00F84CD9" w:rsidRDefault="00F84CD9" w:rsidP="00F84CD9">
      <w:pPr>
        <w:pStyle w:val="Heading2"/>
      </w:pPr>
      <w:r>
        <w:t>School General Information</w:t>
      </w:r>
    </w:p>
    <w:p w14:paraId="5ACEEB51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791"/>
      </w:tblGrid>
      <w:tr w:rsidR="00F84CD9" w14:paraId="302C2B30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4F2679C9" w14:textId="77777777" w:rsidR="00F84CD9" w:rsidRPr="00F84CD9" w:rsidRDefault="00F84CD9" w:rsidP="00B02677">
            <w:pPr>
              <w:jc w:val="right"/>
              <w:rPr>
                <w:b/>
              </w:rPr>
            </w:pPr>
            <w:r w:rsidRPr="00F84CD9">
              <w:rPr>
                <w:b/>
              </w:rPr>
              <w:t>School Name:</w:t>
            </w:r>
          </w:p>
        </w:tc>
        <w:tc>
          <w:tcPr>
            <w:tcW w:w="5791" w:type="dxa"/>
            <w:vAlign w:val="center"/>
          </w:tcPr>
          <w:p w14:paraId="121AFB6C" w14:textId="77777777" w:rsidR="00F84CD9" w:rsidRPr="00F84CD9" w:rsidRDefault="00F84CD9" w:rsidP="00F84CD9">
            <w:pPr>
              <w:rPr>
                <w:b/>
              </w:rPr>
            </w:pPr>
          </w:p>
        </w:tc>
      </w:tr>
      <w:tr w:rsidR="00B02677" w14:paraId="6B512E23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12FAC6ED" w14:textId="48FB9ED2" w:rsidR="00B02677" w:rsidRPr="00F84CD9" w:rsidRDefault="00B02677" w:rsidP="00B02677">
            <w:pPr>
              <w:jc w:val="right"/>
              <w:rPr>
                <w:b/>
              </w:rPr>
            </w:pPr>
            <w:r>
              <w:rPr>
                <w:b/>
              </w:rPr>
              <w:t>Lead Petitioner (name, position):</w:t>
            </w:r>
          </w:p>
        </w:tc>
        <w:tc>
          <w:tcPr>
            <w:tcW w:w="5791" w:type="dxa"/>
            <w:vAlign w:val="center"/>
          </w:tcPr>
          <w:p w14:paraId="39AE35C2" w14:textId="77777777" w:rsidR="00B02677" w:rsidRPr="00F84CD9" w:rsidRDefault="00B02677" w:rsidP="00B02677">
            <w:pPr>
              <w:rPr>
                <w:b/>
              </w:rPr>
            </w:pPr>
          </w:p>
        </w:tc>
      </w:tr>
      <w:tr w:rsidR="00B02677" w14:paraId="22E13DF4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37F1086E" w14:textId="7808C4DD" w:rsidR="00B02677" w:rsidRPr="00F84CD9" w:rsidRDefault="00B02677" w:rsidP="00B02677">
            <w:pPr>
              <w:jc w:val="right"/>
              <w:rPr>
                <w:b/>
              </w:rPr>
            </w:pPr>
            <w:r>
              <w:rPr>
                <w:b/>
              </w:rPr>
              <w:t>Lead Petitioner Address:</w:t>
            </w:r>
          </w:p>
        </w:tc>
        <w:tc>
          <w:tcPr>
            <w:tcW w:w="5791" w:type="dxa"/>
            <w:vAlign w:val="center"/>
          </w:tcPr>
          <w:p w14:paraId="34DD2500" w14:textId="77777777" w:rsidR="00B02677" w:rsidRPr="00F84CD9" w:rsidRDefault="00B02677" w:rsidP="00B02677">
            <w:pPr>
              <w:rPr>
                <w:b/>
              </w:rPr>
            </w:pPr>
          </w:p>
        </w:tc>
      </w:tr>
      <w:tr w:rsidR="00B02677" w14:paraId="0C6CF74D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412AD143" w14:textId="037545AE" w:rsidR="00B02677" w:rsidRPr="00F84CD9" w:rsidRDefault="00B02677" w:rsidP="00B02677">
            <w:pPr>
              <w:jc w:val="right"/>
              <w:rPr>
                <w:b/>
              </w:rPr>
            </w:pPr>
            <w:r>
              <w:rPr>
                <w:b/>
              </w:rPr>
              <w:t>Lead Petitioner Email:</w:t>
            </w:r>
          </w:p>
        </w:tc>
        <w:tc>
          <w:tcPr>
            <w:tcW w:w="5791" w:type="dxa"/>
            <w:vAlign w:val="center"/>
          </w:tcPr>
          <w:p w14:paraId="22AAC5A4" w14:textId="77777777" w:rsidR="00B02677" w:rsidRPr="00F84CD9" w:rsidRDefault="00B02677" w:rsidP="00B02677">
            <w:pPr>
              <w:rPr>
                <w:b/>
              </w:rPr>
            </w:pPr>
          </w:p>
        </w:tc>
      </w:tr>
      <w:tr w:rsidR="00B02677" w14:paraId="492F9A66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4C1BDA9B" w14:textId="44FECD32" w:rsidR="00B02677" w:rsidRPr="00F84CD9" w:rsidRDefault="00B02677" w:rsidP="00B02677">
            <w:pPr>
              <w:jc w:val="right"/>
              <w:rPr>
                <w:b/>
              </w:rPr>
            </w:pPr>
            <w:r>
              <w:rPr>
                <w:b/>
              </w:rPr>
              <w:t>Lead Petitioner Phone:</w:t>
            </w:r>
          </w:p>
        </w:tc>
        <w:tc>
          <w:tcPr>
            <w:tcW w:w="5791" w:type="dxa"/>
            <w:vAlign w:val="center"/>
          </w:tcPr>
          <w:p w14:paraId="639E40FA" w14:textId="77777777" w:rsidR="00B02677" w:rsidRPr="00F84CD9" w:rsidRDefault="00B02677" w:rsidP="00B02677">
            <w:pPr>
              <w:rPr>
                <w:b/>
              </w:rPr>
            </w:pPr>
          </w:p>
        </w:tc>
      </w:tr>
      <w:tr w:rsidR="00B02677" w14:paraId="373C4919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298198D2" w14:textId="7E12DEB6" w:rsidR="00B02677" w:rsidRPr="00F84CD9" w:rsidRDefault="00B02677" w:rsidP="00B02677">
            <w:pPr>
              <w:jc w:val="right"/>
              <w:rPr>
                <w:b/>
              </w:rPr>
            </w:pPr>
            <w:r w:rsidRPr="00F84CD9">
              <w:rPr>
                <w:b/>
              </w:rPr>
              <w:t>Current Charter Term:</w:t>
            </w:r>
          </w:p>
        </w:tc>
        <w:tc>
          <w:tcPr>
            <w:tcW w:w="5791" w:type="dxa"/>
            <w:vAlign w:val="center"/>
          </w:tcPr>
          <w:p w14:paraId="6BD07598" w14:textId="77777777" w:rsidR="00B02677" w:rsidRDefault="00B02677" w:rsidP="00B02677"/>
        </w:tc>
      </w:tr>
      <w:tr w:rsidR="00B02677" w14:paraId="7A585302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2B374D99" w14:textId="70538487" w:rsidR="00B02677" w:rsidRPr="00F84CD9" w:rsidRDefault="00B02677" w:rsidP="00B02677">
            <w:pPr>
              <w:jc w:val="right"/>
              <w:rPr>
                <w:b/>
              </w:rPr>
            </w:pPr>
            <w:r>
              <w:rPr>
                <w:b/>
              </w:rPr>
              <w:t>Current Authorized Grade Levels:</w:t>
            </w:r>
          </w:p>
        </w:tc>
        <w:tc>
          <w:tcPr>
            <w:tcW w:w="5791" w:type="dxa"/>
            <w:vAlign w:val="center"/>
          </w:tcPr>
          <w:p w14:paraId="03A8B5EF" w14:textId="77777777" w:rsidR="00B02677" w:rsidRDefault="00B02677" w:rsidP="00B02677"/>
        </w:tc>
      </w:tr>
      <w:tr w:rsidR="00B02677" w14:paraId="61A1D788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1ECD07BF" w14:textId="36E0C473" w:rsidR="00B02677" w:rsidRPr="00F84CD9" w:rsidRDefault="00B02677" w:rsidP="00B02677">
            <w:pPr>
              <w:jc w:val="right"/>
              <w:rPr>
                <w:b/>
              </w:rPr>
            </w:pPr>
            <w:r w:rsidRPr="00F84CD9">
              <w:rPr>
                <w:b/>
              </w:rPr>
              <w:t xml:space="preserve">Current Grade Levels </w:t>
            </w:r>
            <w:r>
              <w:rPr>
                <w:b/>
              </w:rPr>
              <w:t xml:space="preserve">Actually </w:t>
            </w:r>
            <w:r w:rsidRPr="00F84CD9">
              <w:rPr>
                <w:b/>
              </w:rPr>
              <w:t>Served:</w:t>
            </w:r>
          </w:p>
        </w:tc>
        <w:tc>
          <w:tcPr>
            <w:tcW w:w="5791" w:type="dxa"/>
            <w:vAlign w:val="center"/>
          </w:tcPr>
          <w:p w14:paraId="3AAEDEB0" w14:textId="77777777" w:rsidR="00B02677" w:rsidRDefault="00B02677" w:rsidP="00B02677"/>
        </w:tc>
      </w:tr>
      <w:tr w:rsidR="00B02677" w14:paraId="0F649C30" w14:textId="77777777" w:rsidTr="00B02677">
        <w:trPr>
          <w:trHeight w:val="432"/>
        </w:trPr>
        <w:tc>
          <w:tcPr>
            <w:tcW w:w="4135" w:type="dxa"/>
            <w:shd w:val="clear" w:color="auto" w:fill="CDF2FF"/>
            <w:vAlign w:val="center"/>
          </w:tcPr>
          <w:p w14:paraId="18D67532" w14:textId="2FB16052" w:rsidR="00B02677" w:rsidRPr="00F84CD9" w:rsidRDefault="00B02677" w:rsidP="00B02677">
            <w:pPr>
              <w:jc w:val="right"/>
              <w:rPr>
                <w:b/>
              </w:rPr>
            </w:pPr>
            <w:r w:rsidRPr="00F84CD9">
              <w:rPr>
                <w:b/>
              </w:rPr>
              <w:t xml:space="preserve">Proposed </w:t>
            </w:r>
            <w:r>
              <w:rPr>
                <w:b/>
              </w:rPr>
              <w:t xml:space="preserve">Renewal </w:t>
            </w:r>
            <w:r w:rsidRPr="00F84CD9">
              <w:rPr>
                <w:b/>
              </w:rPr>
              <w:t>Charter Term:</w:t>
            </w:r>
          </w:p>
        </w:tc>
        <w:tc>
          <w:tcPr>
            <w:tcW w:w="5791" w:type="dxa"/>
            <w:vAlign w:val="center"/>
          </w:tcPr>
          <w:p w14:paraId="765AAB25" w14:textId="77777777" w:rsidR="00B02677" w:rsidRDefault="00B02677" w:rsidP="00B02677"/>
        </w:tc>
      </w:tr>
    </w:tbl>
    <w:p w14:paraId="4CB33A17" w14:textId="77777777" w:rsidR="00F84CD9" w:rsidRDefault="00F84CD9" w:rsidP="00F84CD9"/>
    <w:p w14:paraId="12C86910" w14:textId="77777777" w:rsidR="00F84CD9" w:rsidRDefault="00F84CD9" w:rsidP="00F84CD9">
      <w:pPr>
        <w:pStyle w:val="Heading2"/>
      </w:pPr>
      <w:r>
        <w:t>School Leadership</w:t>
      </w:r>
    </w:p>
    <w:p w14:paraId="2D734316" w14:textId="77777777" w:rsidR="00F84CD9" w:rsidRDefault="00F84CD9" w:rsidP="00F84CD9"/>
    <w:p w14:paraId="39E16647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 xml:space="preserve">Executive Leadership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4140"/>
        <w:gridCol w:w="1921"/>
      </w:tblGrid>
      <w:tr w:rsidR="00F84CD9" w14:paraId="4CA7B186" w14:textId="77777777" w:rsidTr="00F84CD9">
        <w:trPr>
          <w:trHeight w:val="432"/>
        </w:trPr>
        <w:tc>
          <w:tcPr>
            <w:tcW w:w="3865" w:type="dxa"/>
            <w:shd w:val="clear" w:color="auto" w:fill="CDF2FF"/>
            <w:vAlign w:val="center"/>
          </w:tcPr>
          <w:p w14:paraId="171D8FFB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Position</w:t>
            </w:r>
          </w:p>
        </w:tc>
        <w:tc>
          <w:tcPr>
            <w:tcW w:w="4140" w:type="dxa"/>
            <w:shd w:val="clear" w:color="auto" w:fill="CDF2FF"/>
            <w:vAlign w:val="center"/>
          </w:tcPr>
          <w:p w14:paraId="64295005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</w:t>
            </w:r>
          </w:p>
        </w:tc>
        <w:tc>
          <w:tcPr>
            <w:tcW w:w="1921" w:type="dxa"/>
            <w:shd w:val="clear" w:color="auto" w:fill="CDF2FF"/>
            <w:vAlign w:val="center"/>
          </w:tcPr>
          <w:p w14:paraId="1FEFC6BB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Years in Position</w:t>
            </w:r>
          </w:p>
        </w:tc>
      </w:tr>
      <w:tr w:rsidR="00F84CD9" w14:paraId="2200CD3D" w14:textId="77777777" w:rsidTr="00F84CD9">
        <w:trPr>
          <w:trHeight w:val="432"/>
        </w:trPr>
        <w:tc>
          <w:tcPr>
            <w:tcW w:w="3865" w:type="dxa"/>
          </w:tcPr>
          <w:p w14:paraId="5852475B" w14:textId="77777777" w:rsidR="00F84CD9" w:rsidRDefault="00F84CD9" w:rsidP="00F84CD9"/>
        </w:tc>
        <w:tc>
          <w:tcPr>
            <w:tcW w:w="4140" w:type="dxa"/>
          </w:tcPr>
          <w:p w14:paraId="67885A8D" w14:textId="77777777" w:rsidR="00F84CD9" w:rsidRDefault="00F84CD9" w:rsidP="00F84CD9"/>
        </w:tc>
        <w:tc>
          <w:tcPr>
            <w:tcW w:w="1921" w:type="dxa"/>
            <w:vAlign w:val="center"/>
          </w:tcPr>
          <w:p w14:paraId="7506D405" w14:textId="77777777" w:rsidR="00F84CD9" w:rsidRDefault="00F84CD9" w:rsidP="00F84CD9">
            <w:pPr>
              <w:jc w:val="center"/>
            </w:pPr>
          </w:p>
        </w:tc>
      </w:tr>
      <w:tr w:rsidR="00F84CD9" w14:paraId="62D274A5" w14:textId="77777777" w:rsidTr="00F84CD9">
        <w:trPr>
          <w:trHeight w:val="432"/>
        </w:trPr>
        <w:tc>
          <w:tcPr>
            <w:tcW w:w="3865" w:type="dxa"/>
          </w:tcPr>
          <w:p w14:paraId="13CE55BC" w14:textId="77777777" w:rsidR="00F84CD9" w:rsidRDefault="00F84CD9" w:rsidP="00F84CD9"/>
        </w:tc>
        <w:tc>
          <w:tcPr>
            <w:tcW w:w="4140" w:type="dxa"/>
          </w:tcPr>
          <w:p w14:paraId="6DBBC617" w14:textId="77777777" w:rsidR="00F84CD9" w:rsidRDefault="00F84CD9" w:rsidP="00F84CD9"/>
        </w:tc>
        <w:tc>
          <w:tcPr>
            <w:tcW w:w="1921" w:type="dxa"/>
            <w:vAlign w:val="center"/>
          </w:tcPr>
          <w:p w14:paraId="57AB546B" w14:textId="77777777" w:rsidR="00F84CD9" w:rsidRDefault="00F84CD9" w:rsidP="00F84CD9">
            <w:pPr>
              <w:jc w:val="center"/>
            </w:pPr>
          </w:p>
        </w:tc>
      </w:tr>
      <w:tr w:rsidR="00F84CD9" w14:paraId="0809DDEC" w14:textId="77777777" w:rsidTr="00F84CD9">
        <w:trPr>
          <w:trHeight w:val="432"/>
        </w:trPr>
        <w:tc>
          <w:tcPr>
            <w:tcW w:w="3865" w:type="dxa"/>
          </w:tcPr>
          <w:p w14:paraId="3ED1CDBC" w14:textId="77777777" w:rsidR="00F84CD9" w:rsidRDefault="00F84CD9" w:rsidP="00F84CD9"/>
        </w:tc>
        <w:tc>
          <w:tcPr>
            <w:tcW w:w="4140" w:type="dxa"/>
          </w:tcPr>
          <w:p w14:paraId="11CE7F70" w14:textId="77777777" w:rsidR="00F84CD9" w:rsidRDefault="00F84CD9" w:rsidP="00F84CD9"/>
        </w:tc>
        <w:tc>
          <w:tcPr>
            <w:tcW w:w="1921" w:type="dxa"/>
            <w:vAlign w:val="center"/>
          </w:tcPr>
          <w:p w14:paraId="39FBB2DF" w14:textId="77777777" w:rsidR="00F84CD9" w:rsidRDefault="00F84CD9" w:rsidP="00F84CD9">
            <w:pPr>
              <w:jc w:val="center"/>
            </w:pPr>
          </w:p>
        </w:tc>
      </w:tr>
      <w:tr w:rsidR="00F84CD9" w14:paraId="0DCEC328" w14:textId="77777777" w:rsidTr="00F84CD9">
        <w:trPr>
          <w:trHeight w:val="432"/>
        </w:trPr>
        <w:tc>
          <w:tcPr>
            <w:tcW w:w="3865" w:type="dxa"/>
          </w:tcPr>
          <w:p w14:paraId="7D935017" w14:textId="77777777" w:rsidR="00F84CD9" w:rsidRDefault="00F84CD9" w:rsidP="00F84CD9"/>
        </w:tc>
        <w:tc>
          <w:tcPr>
            <w:tcW w:w="4140" w:type="dxa"/>
          </w:tcPr>
          <w:p w14:paraId="17748CC0" w14:textId="77777777" w:rsidR="00F84CD9" w:rsidRDefault="00F84CD9" w:rsidP="00F84CD9"/>
        </w:tc>
        <w:tc>
          <w:tcPr>
            <w:tcW w:w="1921" w:type="dxa"/>
            <w:vAlign w:val="center"/>
          </w:tcPr>
          <w:p w14:paraId="6D48681B" w14:textId="77777777" w:rsidR="00F84CD9" w:rsidRDefault="00F84CD9" w:rsidP="00F84CD9">
            <w:pPr>
              <w:jc w:val="center"/>
            </w:pPr>
          </w:p>
        </w:tc>
      </w:tr>
      <w:tr w:rsidR="00F84CD9" w14:paraId="1A97F088" w14:textId="77777777" w:rsidTr="00F84CD9">
        <w:trPr>
          <w:trHeight w:val="432"/>
        </w:trPr>
        <w:tc>
          <w:tcPr>
            <w:tcW w:w="3865" w:type="dxa"/>
          </w:tcPr>
          <w:p w14:paraId="50218602" w14:textId="77777777" w:rsidR="00F84CD9" w:rsidRDefault="00F84CD9" w:rsidP="00F84CD9"/>
        </w:tc>
        <w:tc>
          <w:tcPr>
            <w:tcW w:w="4140" w:type="dxa"/>
          </w:tcPr>
          <w:p w14:paraId="311EE893" w14:textId="77777777" w:rsidR="00F84CD9" w:rsidRDefault="00F84CD9" w:rsidP="00F84CD9"/>
        </w:tc>
        <w:tc>
          <w:tcPr>
            <w:tcW w:w="1921" w:type="dxa"/>
            <w:vAlign w:val="center"/>
          </w:tcPr>
          <w:p w14:paraId="09CD0DD2" w14:textId="77777777" w:rsidR="00F84CD9" w:rsidRDefault="00F84CD9" w:rsidP="00F84CD9">
            <w:pPr>
              <w:jc w:val="center"/>
            </w:pPr>
          </w:p>
        </w:tc>
      </w:tr>
      <w:tr w:rsidR="00F84CD9" w14:paraId="5E8503B8" w14:textId="77777777" w:rsidTr="00F84CD9">
        <w:trPr>
          <w:trHeight w:val="432"/>
        </w:trPr>
        <w:tc>
          <w:tcPr>
            <w:tcW w:w="3865" w:type="dxa"/>
          </w:tcPr>
          <w:p w14:paraId="51F35092" w14:textId="77777777" w:rsidR="00F84CD9" w:rsidRDefault="00F84CD9" w:rsidP="00F84CD9"/>
        </w:tc>
        <w:tc>
          <w:tcPr>
            <w:tcW w:w="4140" w:type="dxa"/>
          </w:tcPr>
          <w:p w14:paraId="7E66CF98" w14:textId="77777777" w:rsidR="00F84CD9" w:rsidRDefault="00F84CD9" w:rsidP="00F84CD9"/>
        </w:tc>
        <w:tc>
          <w:tcPr>
            <w:tcW w:w="1921" w:type="dxa"/>
            <w:vAlign w:val="center"/>
          </w:tcPr>
          <w:p w14:paraId="49370343" w14:textId="77777777" w:rsidR="00F84CD9" w:rsidRDefault="00F84CD9" w:rsidP="00F84CD9">
            <w:pPr>
              <w:jc w:val="center"/>
            </w:pPr>
          </w:p>
        </w:tc>
      </w:tr>
      <w:tr w:rsidR="00F84CD9" w14:paraId="0C54C952" w14:textId="77777777" w:rsidTr="00F84CD9">
        <w:trPr>
          <w:trHeight w:val="432"/>
        </w:trPr>
        <w:tc>
          <w:tcPr>
            <w:tcW w:w="3865" w:type="dxa"/>
          </w:tcPr>
          <w:p w14:paraId="2FEC96A4" w14:textId="77777777" w:rsidR="00F84CD9" w:rsidRDefault="00F84CD9" w:rsidP="00F84CD9"/>
        </w:tc>
        <w:tc>
          <w:tcPr>
            <w:tcW w:w="4140" w:type="dxa"/>
          </w:tcPr>
          <w:p w14:paraId="225BE187" w14:textId="77777777" w:rsidR="00F84CD9" w:rsidRDefault="00F84CD9" w:rsidP="00F84CD9"/>
        </w:tc>
        <w:tc>
          <w:tcPr>
            <w:tcW w:w="1921" w:type="dxa"/>
            <w:vAlign w:val="center"/>
          </w:tcPr>
          <w:p w14:paraId="39E7CA9D" w14:textId="77777777" w:rsidR="00F84CD9" w:rsidRDefault="00F84CD9" w:rsidP="00F84CD9">
            <w:pPr>
              <w:jc w:val="center"/>
            </w:pPr>
          </w:p>
        </w:tc>
      </w:tr>
    </w:tbl>
    <w:p w14:paraId="2BBC11ED" w14:textId="77777777" w:rsidR="00F84CD9" w:rsidRDefault="00F84CD9" w:rsidP="00F84CD9"/>
    <w:p w14:paraId="69088158" w14:textId="77777777" w:rsidR="00F84CD9" w:rsidRDefault="00F84CD9" w:rsidP="00F84CD9">
      <w:r>
        <w:t xml:space="preserve">Are any individuals in executive leadership positions currently, or previously, affiliated with another charter school? If so, please list the individual, </w:t>
      </w:r>
      <w:proofErr w:type="gramStart"/>
      <w:r>
        <w:t>school</w:t>
      </w:r>
      <w:proofErr w:type="gramEnd"/>
      <w:r>
        <w:t xml:space="preserve"> and affiliation.</w:t>
      </w:r>
    </w:p>
    <w:p w14:paraId="0656FB6B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150"/>
        <w:gridCol w:w="3811"/>
      </w:tblGrid>
      <w:tr w:rsidR="00F84CD9" w14:paraId="0C4B612C" w14:textId="77777777" w:rsidTr="00B02677">
        <w:trPr>
          <w:trHeight w:val="432"/>
          <w:tblHeader/>
        </w:trPr>
        <w:tc>
          <w:tcPr>
            <w:tcW w:w="2965" w:type="dxa"/>
            <w:shd w:val="clear" w:color="auto" w:fill="CDF2FF"/>
            <w:vAlign w:val="center"/>
          </w:tcPr>
          <w:p w14:paraId="51F7E14E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 of Employee</w:t>
            </w:r>
          </w:p>
        </w:tc>
        <w:tc>
          <w:tcPr>
            <w:tcW w:w="3150" w:type="dxa"/>
            <w:shd w:val="clear" w:color="auto" w:fill="CDF2FF"/>
            <w:vAlign w:val="center"/>
          </w:tcPr>
          <w:p w14:paraId="2D8B5856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Previous School</w:t>
            </w:r>
          </w:p>
        </w:tc>
        <w:tc>
          <w:tcPr>
            <w:tcW w:w="3811" w:type="dxa"/>
            <w:shd w:val="clear" w:color="auto" w:fill="CDF2FF"/>
            <w:vAlign w:val="center"/>
          </w:tcPr>
          <w:p w14:paraId="55C89D67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 xml:space="preserve">Affiliation </w:t>
            </w:r>
            <w:r>
              <w:rPr>
                <w:b/>
              </w:rPr>
              <w:t>/</w:t>
            </w:r>
            <w:r w:rsidRPr="00F84CD9">
              <w:rPr>
                <w:b/>
              </w:rPr>
              <w:t xml:space="preserve"> Position Held</w:t>
            </w:r>
          </w:p>
        </w:tc>
      </w:tr>
      <w:tr w:rsidR="00F84CD9" w14:paraId="38326F16" w14:textId="77777777" w:rsidTr="00F84CD9">
        <w:trPr>
          <w:trHeight w:val="432"/>
        </w:trPr>
        <w:tc>
          <w:tcPr>
            <w:tcW w:w="2965" w:type="dxa"/>
          </w:tcPr>
          <w:p w14:paraId="42DB85EA" w14:textId="77777777" w:rsidR="00F84CD9" w:rsidRDefault="00F84CD9" w:rsidP="00F84CD9"/>
        </w:tc>
        <w:tc>
          <w:tcPr>
            <w:tcW w:w="3150" w:type="dxa"/>
          </w:tcPr>
          <w:p w14:paraId="7AAD2CEF" w14:textId="77777777" w:rsidR="00F84CD9" w:rsidRDefault="00F84CD9" w:rsidP="00F84CD9"/>
        </w:tc>
        <w:tc>
          <w:tcPr>
            <w:tcW w:w="3811" w:type="dxa"/>
          </w:tcPr>
          <w:p w14:paraId="60A1BF3D" w14:textId="77777777" w:rsidR="00F84CD9" w:rsidRDefault="00F84CD9" w:rsidP="00F84CD9"/>
        </w:tc>
      </w:tr>
      <w:tr w:rsidR="00F84CD9" w14:paraId="449AC011" w14:textId="77777777" w:rsidTr="00F84CD9">
        <w:trPr>
          <w:trHeight w:val="432"/>
        </w:trPr>
        <w:tc>
          <w:tcPr>
            <w:tcW w:w="2965" w:type="dxa"/>
          </w:tcPr>
          <w:p w14:paraId="01DC765D" w14:textId="77777777" w:rsidR="00F84CD9" w:rsidRDefault="00F84CD9" w:rsidP="00F84CD9"/>
        </w:tc>
        <w:tc>
          <w:tcPr>
            <w:tcW w:w="3150" w:type="dxa"/>
          </w:tcPr>
          <w:p w14:paraId="01B57953" w14:textId="77777777" w:rsidR="00F84CD9" w:rsidRDefault="00F84CD9" w:rsidP="00F84CD9"/>
        </w:tc>
        <w:tc>
          <w:tcPr>
            <w:tcW w:w="3811" w:type="dxa"/>
          </w:tcPr>
          <w:p w14:paraId="29FC06B9" w14:textId="77777777" w:rsidR="00F84CD9" w:rsidRDefault="00F84CD9" w:rsidP="00F84CD9"/>
        </w:tc>
      </w:tr>
      <w:tr w:rsidR="00F84CD9" w14:paraId="6EAA30F0" w14:textId="77777777" w:rsidTr="00F84CD9">
        <w:trPr>
          <w:trHeight w:val="432"/>
        </w:trPr>
        <w:tc>
          <w:tcPr>
            <w:tcW w:w="2965" w:type="dxa"/>
          </w:tcPr>
          <w:p w14:paraId="7FC72EB4" w14:textId="77777777" w:rsidR="00F84CD9" w:rsidRDefault="00F84CD9" w:rsidP="00F84CD9"/>
        </w:tc>
        <w:tc>
          <w:tcPr>
            <w:tcW w:w="3150" w:type="dxa"/>
          </w:tcPr>
          <w:p w14:paraId="1757AA20" w14:textId="77777777" w:rsidR="00F84CD9" w:rsidRDefault="00F84CD9" w:rsidP="00F84CD9"/>
        </w:tc>
        <w:tc>
          <w:tcPr>
            <w:tcW w:w="3811" w:type="dxa"/>
          </w:tcPr>
          <w:p w14:paraId="1926557C" w14:textId="77777777" w:rsidR="00F84CD9" w:rsidRDefault="00F84CD9" w:rsidP="00F84CD9"/>
        </w:tc>
      </w:tr>
      <w:tr w:rsidR="00F84CD9" w14:paraId="722ED284" w14:textId="77777777" w:rsidTr="00F84CD9">
        <w:trPr>
          <w:trHeight w:val="432"/>
        </w:trPr>
        <w:tc>
          <w:tcPr>
            <w:tcW w:w="2965" w:type="dxa"/>
          </w:tcPr>
          <w:p w14:paraId="12245E8D" w14:textId="77777777" w:rsidR="00F84CD9" w:rsidRDefault="00F84CD9" w:rsidP="00F84CD9"/>
        </w:tc>
        <w:tc>
          <w:tcPr>
            <w:tcW w:w="3150" w:type="dxa"/>
          </w:tcPr>
          <w:p w14:paraId="184C0857" w14:textId="77777777" w:rsidR="00F84CD9" w:rsidRDefault="00F84CD9" w:rsidP="00F84CD9"/>
        </w:tc>
        <w:tc>
          <w:tcPr>
            <w:tcW w:w="3811" w:type="dxa"/>
          </w:tcPr>
          <w:p w14:paraId="37E89F2A" w14:textId="77777777" w:rsidR="00F84CD9" w:rsidRDefault="00F84CD9" w:rsidP="00F84CD9"/>
        </w:tc>
      </w:tr>
      <w:tr w:rsidR="00F84CD9" w14:paraId="073C639F" w14:textId="77777777" w:rsidTr="00F84CD9">
        <w:trPr>
          <w:trHeight w:val="432"/>
        </w:trPr>
        <w:tc>
          <w:tcPr>
            <w:tcW w:w="2965" w:type="dxa"/>
          </w:tcPr>
          <w:p w14:paraId="094EFE01" w14:textId="77777777" w:rsidR="00F84CD9" w:rsidRDefault="00F84CD9" w:rsidP="00F84CD9"/>
        </w:tc>
        <w:tc>
          <w:tcPr>
            <w:tcW w:w="3150" w:type="dxa"/>
          </w:tcPr>
          <w:p w14:paraId="36731D24" w14:textId="77777777" w:rsidR="00F84CD9" w:rsidRDefault="00F84CD9" w:rsidP="00F84CD9"/>
        </w:tc>
        <w:tc>
          <w:tcPr>
            <w:tcW w:w="3811" w:type="dxa"/>
          </w:tcPr>
          <w:p w14:paraId="7931D16E" w14:textId="77777777" w:rsidR="00F84CD9" w:rsidRDefault="00F84CD9" w:rsidP="00F84CD9"/>
        </w:tc>
      </w:tr>
    </w:tbl>
    <w:p w14:paraId="32C68B93" w14:textId="77777777" w:rsidR="00F84CD9" w:rsidRDefault="00F84CD9" w:rsidP="00F84CD9"/>
    <w:p w14:paraId="05E564D1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>Board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356"/>
        <w:gridCol w:w="3134"/>
      </w:tblGrid>
      <w:tr w:rsidR="00F84CD9" w14:paraId="456424D3" w14:textId="77777777" w:rsidTr="00F84CD9">
        <w:trPr>
          <w:trHeight w:val="432"/>
        </w:trPr>
        <w:tc>
          <w:tcPr>
            <w:tcW w:w="3436" w:type="dxa"/>
            <w:shd w:val="clear" w:color="auto" w:fill="CDF2FF"/>
            <w:vAlign w:val="center"/>
          </w:tcPr>
          <w:p w14:paraId="4C59544E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Position</w:t>
            </w:r>
          </w:p>
        </w:tc>
        <w:tc>
          <w:tcPr>
            <w:tcW w:w="3356" w:type="dxa"/>
            <w:shd w:val="clear" w:color="auto" w:fill="CDF2FF"/>
            <w:vAlign w:val="center"/>
          </w:tcPr>
          <w:p w14:paraId="1A041EE3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</w:t>
            </w:r>
          </w:p>
        </w:tc>
        <w:tc>
          <w:tcPr>
            <w:tcW w:w="3134" w:type="dxa"/>
            <w:shd w:val="clear" w:color="auto" w:fill="CDF2FF"/>
            <w:vAlign w:val="center"/>
          </w:tcPr>
          <w:p w14:paraId="2B21A92E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Board Term</w:t>
            </w:r>
          </w:p>
        </w:tc>
      </w:tr>
      <w:tr w:rsidR="00F84CD9" w14:paraId="72315D15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2DE587B3" w14:textId="77777777" w:rsidR="00F84CD9" w:rsidRDefault="00F84CD9" w:rsidP="00F84CD9"/>
        </w:tc>
        <w:tc>
          <w:tcPr>
            <w:tcW w:w="3356" w:type="dxa"/>
            <w:vAlign w:val="center"/>
          </w:tcPr>
          <w:p w14:paraId="599397B9" w14:textId="77777777" w:rsidR="00F84CD9" w:rsidRDefault="00F84CD9" w:rsidP="00F84CD9"/>
        </w:tc>
        <w:tc>
          <w:tcPr>
            <w:tcW w:w="3134" w:type="dxa"/>
            <w:vAlign w:val="center"/>
          </w:tcPr>
          <w:p w14:paraId="0E3068CE" w14:textId="77777777" w:rsidR="00F84CD9" w:rsidRDefault="00F84CD9" w:rsidP="00F84CD9">
            <w:pPr>
              <w:jc w:val="center"/>
            </w:pPr>
          </w:p>
        </w:tc>
      </w:tr>
      <w:tr w:rsidR="00F84CD9" w14:paraId="0B7DA46E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6ACCDBF2" w14:textId="77777777" w:rsidR="00F84CD9" w:rsidRDefault="00F84CD9" w:rsidP="00F84CD9"/>
        </w:tc>
        <w:tc>
          <w:tcPr>
            <w:tcW w:w="3356" w:type="dxa"/>
            <w:vAlign w:val="center"/>
          </w:tcPr>
          <w:p w14:paraId="501ED3B7" w14:textId="77777777" w:rsidR="00F84CD9" w:rsidRDefault="00F84CD9" w:rsidP="00F84CD9"/>
        </w:tc>
        <w:tc>
          <w:tcPr>
            <w:tcW w:w="3134" w:type="dxa"/>
            <w:vAlign w:val="center"/>
          </w:tcPr>
          <w:p w14:paraId="49ACF69C" w14:textId="77777777" w:rsidR="00F84CD9" w:rsidRDefault="00F84CD9" w:rsidP="00F84CD9">
            <w:pPr>
              <w:jc w:val="center"/>
            </w:pPr>
          </w:p>
        </w:tc>
      </w:tr>
      <w:tr w:rsidR="00F84CD9" w14:paraId="42004A64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6E19B6B2" w14:textId="77777777" w:rsidR="00F84CD9" w:rsidRDefault="00F84CD9" w:rsidP="00F84CD9"/>
        </w:tc>
        <w:tc>
          <w:tcPr>
            <w:tcW w:w="3356" w:type="dxa"/>
            <w:vAlign w:val="center"/>
          </w:tcPr>
          <w:p w14:paraId="6B82C758" w14:textId="77777777" w:rsidR="00F84CD9" w:rsidRDefault="00F84CD9" w:rsidP="00F84CD9"/>
        </w:tc>
        <w:tc>
          <w:tcPr>
            <w:tcW w:w="3134" w:type="dxa"/>
            <w:vAlign w:val="center"/>
          </w:tcPr>
          <w:p w14:paraId="13265E67" w14:textId="77777777" w:rsidR="00F84CD9" w:rsidRDefault="00F84CD9" w:rsidP="00F84CD9">
            <w:pPr>
              <w:jc w:val="center"/>
            </w:pPr>
          </w:p>
        </w:tc>
      </w:tr>
      <w:tr w:rsidR="00F84CD9" w14:paraId="2B94C809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2032C847" w14:textId="77777777" w:rsidR="00F84CD9" w:rsidRDefault="00F84CD9" w:rsidP="00F84CD9"/>
        </w:tc>
        <w:tc>
          <w:tcPr>
            <w:tcW w:w="3356" w:type="dxa"/>
            <w:vAlign w:val="center"/>
          </w:tcPr>
          <w:p w14:paraId="573A1F7D" w14:textId="77777777" w:rsidR="00F84CD9" w:rsidRDefault="00F84CD9" w:rsidP="00F84CD9"/>
        </w:tc>
        <w:tc>
          <w:tcPr>
            <w:tcW w:w="3134" w:type="dxa"/>
            <w:vAlign w:val="center"/>
          </w:tcPr>
          <w:p w14:paraId="6BD6D420" w14:textId="77777777" w:rsidR="00F84CD9" w:rsidRDefault="00F84CD9" w:rsidP="00F84CD9">
            <w:pPr>
              <w:jc w:val="center"/>
            </w:pPr>
          </w:p>
        </w:tc>
      </w:tr>
      <w:tr w:rsidR="00F84CD9" w14:paraId="2AE5189B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05CAD737" w14:textId="77777777" w:rsidR="00F84CD9" w:rsidRDefault="00F84CD9" w:rsidP="00F84CD9"/>
        </w:tc>
        <w:tc>
          <w:tcPr>
            <w:tcW w:w="3356" w:type="dxa"/>
            <w:vAlign w:val="center"/>
          </w:tcPr>
          <w:p w14:paraId="51AF1991" w14:textId="77777777" w:rsidR="00F84CD9" w:rsidRDefault="00F84CD9" w:rsidP="00F84CD9"/>
        </w:tc>
        <w:tc>
          <w:tcPr>
            <w:tcW w:w="3134" w:type="dxa"/>
            <w:vAlign w:val="center"/>
          </w:tcPr>
          <w:p w14:paraId="4574BF8B" w14:textId="77777777" w:rsidR="00F84CD9" w:rsidRDefault="00F84CD9" w:rsidP="00F84CD9">
            <w:pPr>
              <w:jc w:val="center"/>
            </w:pPr>
          </w:p>
        </w:tc>
      </w:tr>
      <w:tr w:rsidR="00F84CD9" w14:paraId="3802AAB4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31EDB55F" w14:textId="77777777" w:rsidR="00F84CD9" w:rsidRDefault="00F84CD9" w:rsidP="00F84CD9"/>
        </w:tc>
        <w:tc>
          <w:tcPr>
            <w:tcW w:w="3356" w:type="dxa"/>
            <w:vAlign w:val="center"/>
          </w:tcPr>
          <w:p w14:paraId="0753C6CC" w14:textId="77777777" w:rsidR="00F84CD9" w:rsidRDefault="00F84CD9" w:rsidP="00F84CD9"/>
        </w:tc>
        <w:tc>
          <w:tcPr>
            <w:tcW w:w="3134" w:type="dxa"/>
            <w:vAlign w:val="center"/>
          </w:tcPr>
          <w:p w14:paraId="33FE25F3" w14:textId="77777777" w:rsidR="00F84CD9" w:rsidRDefault="00F84CD9" w:rsidP="00F84CD9">
            <w:pPr>
              <w:jc w:val="center"/>
            </w:pPr>
          </w:p>
        </w:tc>
      </w:tr>
      <w:tr w:rsidR="00F84CD9" w14:paraId="5AD44DE6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595B838C" w14:textId="77777777" w:rsidR="00F84CD9" w:rsidRDefault="00F84CD9" w:rsidP="00F84CD9"/>
        </w:tc>
        <w:tc>
          <w:tcPr>
            <w:tcW w:w="3356" w:type="dxa"/>
            <w:vAlign w:val="center"/>
          </w:tcPr>
          <w:p w14:paraId="26D268A1" w14:textId="77777777" w:rsidR="00F84CD9" w:rsidRDefault="00F84CD9" w:rsidP="00F84CD9"/>
        </w:tc>
        <w:tc>
          <w:tcPr>
            <w:tcW w:w="3134" w:type="dxa"/>
            <w:vAlign w:val="center"/>
          </w:tcPr>
          <w:p w14:paraId="7104A900" w14:textId="77777777" w:rsidR="00F84CD9" w:rsidRDefault="00F84CD9" w:rsidP="00F84CD9">
            <w:pPr>
              <w:jc w:val="center"/>
            </w:pPr>
          </w:p>
        </w:tc>
      </w:tr>
    </w:tbl>
    <w:p w14:paraId="1DBD55C9" w14:textId="77777777" w:rsidR="00F84CD9" w:rsidRDefault="00F84CD9" w:rsidP="00F84CD9"/>
    <w:p w14:paraId="0390C2B6" w14:textId="77777777" w:rsidR="00F84CD9" w:rsidRDefault="00F84CD9" w:rsidP="00F84CD9">
      <w:r>
        <w:t xml:space="preserve">Are any individuals on the governing board of the charter school currently, or previously, affiliated with another charter school? If so, please list the individual, school, affiliation, and </w:t>
      </w:r>
      <w:proofErr w:type="gramStart"/>
      <w:r>
        <w:t>time period</w:t>
      </w:r>
      <w:proofErr w:type="gram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340"/>
        <w:gridCol w:w="2970"/>
        <w:gridCol w:w="2101"/>
      </w:tblGrid>
      <w:tr w:rsidR="00F84CD9" w:rsidRPr="00F84CD9" w14:paraId="168C73BD" w14:textId="77777777" w:rsidTr="00F84CD9">
        <w:trPr>
          <w:trHeight w:val="432"/>
        </w:trPr>
        <w:tc>
          <w:tcPr>
            <w:tcW w:w="2515" w:type="dxa"/>
            <w:shd w:val="clear" w:color="auto" w:fill="CDF2FF"/>
            <w:vAlign w:val="center"/>
          </w:tcPr>
          <w:p w14:paraId="638A668E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Board Member Name</w:t>
            </w:r>
          </w:p>
        </w:tc>
        <w:tc>
          <w:tcPr>
            <w:tcW w:w="2340" w:type="dxa"/>
            <w:shd w:val="clear" w:color="auto" w:fill="CDF2FF"/>
            <w:vAlign w:val="center"/>
          </w:tcPr>
          <w:p w14:paraId="4F8D3665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Affiliated School</w:t>
            </w:r>
          </w:p>
        </w:tc>
        <w:tc>
          <w:tcPr>
            <w:tcW w:w="2970" w:type="dxa"/>
            <w:shd w:val="clear" w:color="auto" w:fill="CDF2FF"/>
            <w:vAlign w:val="center"/>
          </w:tcPr>
          <w:p w14:paraId="776C8E3D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Affiliation</w:t>
            </w:r>
            <w:r>
              <w:rPr>
                <w:b/>
              </w:rPr>
              <w:t xml:space="preserve"> /</w:t>
            </w:r>
            <w:r w:rsidRPr="00F84CD9">
              <w:rPr>
                <w:b/>
              </w:rPr>
              <w:t xml:space="preserve"> Position Held</w:t>
            </w:r>
          </w:p>
        </w:tc>
        <w:tc>
          <w:tcPr>
            <w:tcW w:w="2101" w:type="dxa"/>
            <w:shd w:val="clear" w:color="auto" w:fill="CDF2FF"/>
            <w:vAlign w:val="center"/>
          </w:tcPr>
          <w:p w14:paraId="1A99BA4A" w14:textId="77777777" w:rsidR="00F84CD9" w:rsidRPr="00F84CD9" w:rsidRDefault="00F84CD9" w:rsidP="00F84CD9">
            <w:pPr>
              <w:jc w:val="center"/>
              <w:rPr>
                <w:b/>
              </w:rPr>
            </w:pPr>
            <w:r>
              <w:rPr>
                <w:b/>
              </w:rPr>
              <w:t>Time Period</w:t>
            </w:r>
          </w:p>
        </w:tc>
      </w:tr>
      <w:tr w:rsidR="00F84CD9" w14:paraId="304A90FD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2540DEBF" w14:textId="77777777" w:rsidR="00F84CD9" w:rsidRDefault="00F84CD9" w:rsidP="00F84CD9"/>
        </w:tc>
        <w:tc>
          <w:tcPr>
            <w:tcW w:w="2340" w:type="dxa"/>
            <w:vAlign w:val="center"/>
          </w:tcPr>
          <w:p w14:paraId="44AE0AFF" w14:textId="77777777" w:rsidR="00F84CD9" w:rsidRDefault="00F84CD9" w:rsidP="00F84CD9"/>
        </w:tc>
        <w:tc>
          <w:tcPr>
            <w:tcW w:w="2970" w:type="dxa"/>
            <w:vAlign w:val="center"/>
          </w:tcPr>
          <w:p w14:paraId="63E8A8A9" w14:textId="77777777" w:rsidR="00F84CD9" w:rsidRDefault="00F84CD9" w:rsidP="00F84CD9"/>
        </w:tc>
        <w:tc>
          <w:tcPr>
            <w:tcW w:w="2101" w:type="dxa"/>
            <w:vAlign w:val="center"/>
          </w:tcPr>
          <w:p w14:paraId="6F9B34EE" w14:textId="77777777" w:rsidR="00F84CD9" w:rsidRDefault="00F84CD9" w:rsidP="00F84CD9">
            <w:pPr>
              <w:jc w:val="center"/>
            </w:pPr>
          </w:p>
        </w:tc>
      </w:tr>
      <w:tr w:rsidR="00F84CD9" w14:paraId="4656A93A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37A8FD92" w14:textId="77777777" w:rsidR="00F84CD9" w:rsidRDefault="00F84CD9" w:rsidP="00F84CD9"/>
        </w:tc>
        <w:tc>
          <w:tcPr>
            <w:tcW w:w="2340" w:type="dxa"/>
            <w:vAlign w:val="center"/>
          </w:tcPr>
          <w:p w14:paraId="6914A4B3" w14:textId="77777777" w:rsidR="00F84CD9" w:rsidRDefault="00F84CD9" w:rsidP="00F84CD9"/>
        </w:tc>
        <w:tc>
          <w:tcPr>
            <w:tcW w:w="2970" w:type="dxa"/>
            <w:vAlign w:val="center"/>
          </w:tcPr>
          <w:p w14:paraId="57FF5EFD" w14:textId="77777777" w:rsidR="00F84CD9" w:rsidRDefault="00F84CD9" w:rsidP="00F84CD9"/>
        </w:tc>
        <w:tc>
          <w:tcPr>
            <w:tcW w:w="2101" w:type="dxa"/>
            <w:vAlign w:val="center"/>
          </w:tcPr>
          <w:p w14:paraId="7AEBE254" w14:textId="77777777" w:rsidR="00F84CD9" w:rsidRDefault="00F84CD9" w:rsidP="00F84CD9">
            <w:pPr>
              <w:jc w:val="center"/>
            </w:pPr>
          </w:p>
        </w:tc>
      </w:tr>
      <w:tr w:rsidR="00F84CD9" w14:paraId="392643F2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05A6E187" w14:textId="77777777" w:rsidR="00F84CD9" w:rsidRDefault="00F84CD9" w:rsidP="00F84CD9"/>
        </w:tc>
        <w:tc>
          <w:tcPr>
            <w:tcW w:w="2340" w:type="dxa"/>
            <w:vAlign w:val="center"/>
          </w:tcPr>
          <w:p w14:paraId="6E26A825" w14:textId="77777777" w:rsidR="00F84CD9" w:rsidRDefault="00F84CD9" w:rsidP="00F84CD9"/>
        </w:tc>
        <w:tc>
          <w:tcPr>
            <w:tcW w:w="2970" w:type="dxa"/>
            <w:vAlign w:val="center"/>
          </w:tcPr>
          <w:p w14:paraId="5C0D84CE" w14:textId="77777777" w:rsidR="00F84CD9" w:rsidRDefault="00F84CD9" w:rsidP="00F84CD9"/>
        </w:tc>
        <w:tc>
          <w:tcPr>
            <w:tcW w:w="2101" w:type="dxa"/>
            <w:vAlign w:val="center"/>
          </w:tcPr>
          <w:p w14:paraId="0DACCC4C" w14:textId="77777777" w:rsidR="00F84CD9" w:rsidRDefault="00F84CD9" w:rsidP="00F84CD9">
            <w:pPr>
              <w:jc w:val="center"/>
            </w:pPr>
          </w:p>
        </w:tc>
      </w:tr>
      <w:tr w:rsidR="00F84CD9" w14:paraId="44123652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0C096792" w14:textId="77777777" w:rsidR="00F84CD9" w:rsidRDefault="00F84CD9" w:rsidP="00F84CD9"/>
        </w:tc>
        <w:tc>
          <w:tcPr>
            <w:tcW w:w="2340" w:type="dxa"/>
            <w:vAlign w:val="center"/>
          </w:tcPr>
          <w:p w14:paraId="5FD6F88B" w14:textId="77777777" w:rsidR="00F84CD9" w:rsidRDefault="00F84CD9" w:rsidP="00F84CD9"/>
        </w:tc>
        <w:tc>
          <w:tcPr>
            <w:tcW w:w="2970" w:type="dxa"/>
            <w:vAlign w:val="center"/>
          </w:tcPr>
          <w:p w14:paraId="5509E8A7" w14:textId="77777777" w:rsidR="00F84CD9" w:rsidRDefault="00F84CD9" w:rsidP="00F84CD9"/>
        </w:tc>
        <w:tc>
          <w:tcPr>
            <w:tcW w:w="2101" w:type="dxa"/>
            <w:vAlign w:val="center"/>
          </w:tcPr>
          <w:p w14:paraId="782F27AE" w14:textId="77777777" w:rsidR="00F84CD9" w:rsidRDefault="00F84CD9" w:rsidP="00F84CD9">
            <w:pPr>
              <w:jc w:val="center"/>
            </w:pPr>
          </w:p>
        </w:tc>
      </w:tr>
      <w:tr w:rsidR="00F84CD9" w14:paraId="199E329D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09BAC83A" w14:textId="77777777" w:rsidR="00F84CD9" w:rsidRDefault="00F84CD9" w:rsidP="00F84CD9"/>
        </w:tc>
        <w:tc>
          <w:tcPr>
            <w:tcW w:w="2340" w:type="dxa"/>
            <w:vAlign w:val="center"/>
          </w:tcPr>
          <w:p w14:paraId="5DA003C7" w14:textId="77777777" w:rsidR="00F84CD9" w:rsidRDefault="00F84CD9" w:rsidP="00F84CD9"/>
        </w:tc>
        <w:tc>
          <w:tcPr>
            <w:tcW w:w="2970" w:type="dxa"/>
            <w:vAlign w:val="center"/>
          </w:tcPr>
          <w:p w14:paraId="5EBDD7A9" w14:textId="77777777" w:rsidR="00F84CD9" w:rsidRDefault="00F84CD9" w:rsidP="00F84CD9"/>
        </w:tc>
        <w:tc>
          <w:tcPr>
            <w:tcW w:w="2101" w:type="dxa"/>
            <w:vAlign w:val="center"/>
          </w:tcPr>
          <w:p w14:paraId="34075D97" w14:textId="77777777" w:rsidR="00F84CD9" w:rsidRDefault="00F84CD9" w:rsidP="00F84CD9">
            <w:pPr>
              <w:jc w:val="center"/>
            </w:pPr>
          </w:p>
        </w:tc>
      </w:tr>
      <w:tr w:rsidR="00F84CD9" w14:paraId="087FC221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650872D2" w14:textId="77777777" w:rsidR="00F84CD9" w:rsidRDefault="00F84CD9" w:rsidP="00F84CD9"/>
        </w:tc>
        <w:tc>
          <w:tcPr>
            <w:tcW w:w="2340" w:type="dxa"/>
            <w:vAlign w:val="center"/>
          </w:tcPr>
          <w:p w14:paraId="1029CE90" w14:textId="77777777" w:rsidR="00F84CD9" w:rsidRDefault="00F84CD9" w:rsidP="00F84CD9"/>
        </w:tc>
        <w:tc>
          <w:tcPr>
            <w:tcW w:w="2970" w:type="dxa"/>
            <w:vAlign w:val="center"/>
          </w:tcPr>
          <w:p w14:paraId="2EE62FD9" w14:textId="77777777" w:rsidR="00F84CD9" w:rsidRDefault="00F84CD9" w:rsidP="00F84CD9"/>
        </w:tc>
        <w:tc>
          <w:tcPr>
            <w:tcW w:w="2101" w:type="dxa"/>
            <w:vAlign w:val="center"/>
          </w:tcPr>
          <w:p w14:paraId="4FC660E3" w14:textId="77777777" w:rsidR="00F84CD9" w:rsidRDefault="00F84CD9" w:rsidP="00F84CD9">
            <w:pPr>
              <w:jc w:val="center"/>
            </w:pPr>
          </w:p>
        </w:tc>
      </w:tr>
    </w:tbl>
    <w:p w14:paraId="2847216A" w14:textId="77777777" w:rsidR="00F84CD9" w:rsidRDefault="00F84CD9" w:rsidP="00F84CD9"/>
    <w:p w14:paraId="4BD9A68A" w14:textId="77777777" w:rsidR="00F84CD9" w:rsidRDefault="00F84CD9" w:rsidP="00F84CD9">
      <w:r>
        <w:t>Board agendas and minutes are publicly available 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F84CD9" w14:paraId="08FAF633" w14:textId="77777777" w:rsidTr="00F84CD9">
        <w:trPr>
          <w:trHeight w:val="432"/>
        </w:trPr>
        <w:tc>
          <w:tcPr>
            <w:tcW w:w="9926" w:type="dxa"/>
            <w:vAlign w:val="center"/>
          </w:tcPr>
          <w:p w14:paraId="77D6DD76" w14:textId="77777777" w:rsidR="00F84CD9" w:rsidRDefault="00F84CD9" w:rsidP="00F84CD9">
            <w:r>
              <w:t>[enter website]</w:t>
            </w:r>
          </w:p>
        </w:tc>
      </w:tr>
    </w:tbl>
    <w:p w14:paraId="1EC3BF99" w14:textId="77777777" w:rsidR="00F84CD9" w:rsidRDefault="00F84CD9" w:rsidP="00F84CD9"/>
    <w:p w14:paraId="569A057B" w14:textId="77777777" w:rsidR="00F84CD9" w:rsidRDefault="00F84CD9">
      <w:pPr>
        <w:spacing w:after="200"/>
        <w:rPr>
          <w:rFonts w:eastAsia="Times New Roman" w:cs="Times New Roman"/>
          <w:sz w:val="40"/>
          <w:u w:val="single"/>
        </w:rPr>
      </w:pPr>
      <w:r>
        <w:br w:type="page"/>
      </w:r>
    </w:p>
    <w:p w14:paraId="20396271" w14:textId="77777777" w:rsidR="00B02677" w:rsidRDefault="00B02677" w:rsidP="00B02677">
      <w:pPr>
        <w:pStyle w:val="Heading2"/>
      </w:pPr>
      <w:r>
        <w:lastRenderedPageBreak/>
        <w:t>Charter School Performance Category</w:t>
      </w:r>
    </w:p>
    <w:p w14:paraId="54824225" w14:textId="77777777" w:rsidR="00B02677" w:rsidRDefault="00B02677" w:rsidP="00B02677">
      <w:r>
        <w:t xml:space="preserve">Please select the performance category for the charter school, as indicated on the California Department of Education’s (CDE) </w:t>
      </w:r>
      <w:hyperlink r:id="rId10" w:history="1">
        <w:r w:rsidRPr="00B741C9">
          <w:rPr>
            <w:rStyle w:val="Hyperlink"/>
            <w:color w:val="0070C0"/>
          </w:rPr>
          <w:t>Charter School Performance Category Data File</w:t>
        </w:r>
      </w:hyperlink>
      <w:r>
        <w:t>.</w:t>
      </w:r>
    </w:p>
    <w:p w14:paraId="24306F04" w14:textId="77777777" w:rsidR="00B02677" w:rsidRDefault="00B02677" w:rsidP="00B026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B686A8" wp14:editId="6158BB50">
                <wp:simplePos x="0" y="0"/>
                <wp:positionH relativeFrom="column">
                  <wp:posOffset>3869055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F91E3" id="Rectangle 4" o:spid="_x0000_s1026" style="position:absolute;margin-left:304.65pt;margin-top:1.25pt;width:12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" filled="f" strokecolor="#161718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16D590" wp14:editId="1B0BC590">
                <wp:simplePos x="0" y="0"/>
                <wp:positionH relativeFrom="column">
                  <wp:posOffset>1887855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BB382" id="Rectangle 3" o:spid="_x0000_s1026" style="position:absolute;margin-left:148.65pt;margin-top:1.25pt;width:12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" filled="f" strokecolor="#161718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A6ED65" wp14:editId="77EE0B7D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5C89C" id="Rectangle 2" o:spid="_x0000_s1026" style="position:absolute;margin-left:1.65pt;margin-top:1.25pt;width:12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" filled="f" strokecolor="#161718 [3213]"/>
            </w:pict>
          </mc:Fallback>
        </mc:AlternateContent>
      </w:r>
      <w:r>
        <w:t xml:space="preserve">        High Performing</w:t>
      </w:r>
      <w:r>
        <w:tab/>
        <w:t xml:space="preserve">                      Middle Performing*</w:t>
      </w:r>
      <w:r>
        <w:tab/>
      </w:r>
      <w:r>
        <w:tab/>
        <w:t>Low Performing*</w:t>
      </w:r>
    </w:p>
    <w:p w14:paraId="711FC3AB" w14:textId="77777777" w:rsidR="00B02677" w:rsidRDefault="00B02677" w:rsidP="00B02677"/>
    <w:p w14:paraId="6AA26171" w14:textId="77777777" w:rsidR="00B02677" w:rsidRDefault="00B02677" w:rsidP="00B02677">
      <w:r>
        <w:t>*If Middle or Low Performing, please indicate what verified data, if any, the charter school has provided to measure student performance.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B02677" w14:paraId="5F1B9BD6" w14:textId="77777777" w:rsidTr="00716ABD">
        <w:trPr>
          <w:trHeight w:val="1925"/>
        </w:trPr>
        <w:tc>
          <w:tcPr>
            <w:tcW w:w="9926" w:type="dxa"/>
          </w:tcPr>
          <w:p w14:paraId="728122A9" w14:textId="77777777" w:rsidR="00B02677" w:rsidRDefault="00B02677" w:rsidP="00716ABD"/>
        </w:tc>
      </w:tr>
    </w:tbl>
    <w:p w14:paraId="49D78CE0" w14:textId="77777777" w:rsidR="00B02677" w:rsidRDefault="00B02677" w:rsidP="00B02677"/>
    <w:p w14:paraId="6DD122A9" w14:textId="17343B67" w:rsidR="00F84CD9" w:rsidRDefault="00F84CD9" w:rsidP="00F84CD9">
      <w:pPr>
        <w:pStyle w:val="Heading2"/>
      </w:pPr>
      <w:r>
        <w:t>Related Parties/Entities</w:t>
      </w:r>
    </w:p>
    <w:p w14:paraId="0B2BAB94" w14:textId="77777777" w:rsidR="00F84CD9" w:rsidRDefault="00F84CD9" w:rsidP="00F84CD9">
      <w:r>
        <w:t>Please list each related party and/or entity to the charter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219"/>
        <w:gridCol w:w="3482"/>
      </w:tblGrid>
      <w:tr w:rsidR="00F84CD9" w14:paraId="7C7CF92C" w14:textId="77777777" w:rsidTr="00F84CD9">
        <w:tc>
          <w:tcPr>
            <w:tcW w:w="4225" w:type="dxa"/>
            <w:shd w:val="clear" w:color="auto" w:fill="CDF2FF"/>
            <w:vAlign w:val="bottom"/>
          </w:tcPr>
          <w:p w14:paraId="2561FBBF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 of Related Party/Entity</w:t>
            </w:r>
          </w:p>
        </w:tc>
        <w:tc>
          <w:tcPr>
            <w:tcW w:w="2219" w:type="dxa"/>
            <w:shd w:val="clear" w:color="auto" w:fill="CDF2FF"/>
            <w:vAlign w:val="bottom"/>
          </w:tcPr>
          <w:p w14:paraId="3B03A3F5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Corporation Status and State</w:t>
            </w:r>
          </w:p>
          <w:p w14:paraId="15B5B21E" w14:textId="77777777" w:rsidR="00F84CD9" w:rsidRPr="00F84CD9" w:rsidRDefault="00F84CD9" w:rsidP="00F84CD9">
            <w:pPr>
              <w:jc w:val="center"/>
              <w:rPr>
                <w:b/>
                <w:i/>
              </w:rPr>
            </w:pPr>
            <w:r w:rsidRPr="00F84CD9">
              <w:rPr>
                <w:b/>
                <w:i/>
              </w:rPr>
              <w:t>(Ex. CA/501(C)(3))</w:t>
            </w:r>
          </w:p>
        </w:tc>
        <w:tc>
          <w:tcPr>
            <w:tcW w:w="3482" w:type="dxa"/>
            <w:shd w:val="clear" w:color="auto" w:fill="CDF2FF"/>
            <w:vAlign w:val="bottom"/>
          </w:tcPr>
          <w:p w14:paraId="767EE0A4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Describe Relationship</w:t>
            </w:r>
          </w:p>
        </w:tc>
      </w:tr>
      <w:tr w:rsidR="00F84CD9" w14:paraId="743C19A3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61700817" w14:textId="77777777" w:rsidR="00F84CD9" w:rsidRDefault="00F84CD9" w:rsidP="00F84CD9"/>
        </w:tc>
        <w:tc>
          <w:tcPr>
            <w:tcW w:w="2219" w:type="dxa"/>
            <w:vAlign w:val="bottom"/>
          </w:tcPr>
          <w:p w14:paraId="21F344FB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0CAA16DF" w14:textId="77777777" w:rsidR="00F84CD9" w:rsidRDefault="00F84CD9" w:rsidP="00F84CD9"/>
        </w:tc>
      </w:tr>
      <w:tr w:rsidR="00F84CD9" w14:paraId="3F1DE3BA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40B07DFF" w14:textId="77777777" w:rsidR="00F84CD9" w:rsidRDefault="00F84CD9" w:rsidP="00F84CD9"/>
        </w:tc>
        <w:tc>
          <w:tcPr>
            <w:tcW w:w="2219" w:type="dxa"/>
            <w:vAlign w:val="bottom"/>
          </w:tcPr>
          <w:p w14:paraId="4DDE7C2C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6B4E8A56" w14:textId="77777777" w:rsidR="00F84CD9" w:rsidRDefault="00F84CD9" w:rsidP="00F84CD9"/>
        </w:tc>
      </w:tr>
      <w:tr w:rsidR="00F84CD9" w14:paraId="2FD95AED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78B6325B" w14:textId="77777777" w:rsidR="00F84CD9" w:rsidRDefault="00F84CD9" w:rsidP="00F84CD9"/>
        </w:tc>
        <w:tc>
          <w:tcPr>
            <w:tcW w:w="2219" w:type="dxa"/>
            <w:vAlign w:val="bottom"/>
          </w:tcPr>
          <w:p w14:paraId="00B6BA75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7D1BD578" w14:textId="77777777" w:rsidR="00F84CD9" w:rsidRDefault="00F84CD9" w:rsidP="00F84CD9"/>
        </w:tc>
      </w:tr>
      <w:tr w:rsidR="00F84CD9" w14:paraId="1AD25C40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4081FE8E" w14:textId="77777777" w:rsidR="00F84CD9" w:rsidRDefault="00F84CD9" w:rsidP="00F84CD9"/>
        </w:tc>
        <w:tc>
          <w:tcPr>
            <w:tcW w:w="2219" w:type="dxa"/>
            <w:vAlign w:val="bottom"/>
          </w:tcPr>
          <w:p w14:paraId="560F59DD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25F749AE" w14:textId="77777777" w:rsidR="00F84CD9" w:rsidRDefault="00F84CD9" w:rsidP="00F84CD9"/>
        </w:tc>
      </w:tr>
      <w:tr w:rsidR="00F84CD9" w14:paraId="2951D5EF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1329B408" w14:textId="77777777" w:rsidR="00F84CD9" w:rsidRDefault="00F84CD9" w:rsidP="00F84CD9"/>
        </w:tc>
        <w:tc>
          <w:tcPr>
            <w:tcW w:w="2219" w:type="dxa"/>
            <w:vAlign w:val="bottom"/>
          </w:tcPr>
          <w:p w14:paraId="41EC53E6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225B72DA" w14:textId="77777777" w:rsidR="00F84CD9" w:rsidRDefault="00F84CD9" w:rsidP="00F84CD9"/>
        </w:tc>
      </w:tr>
      <w:tr w:rsidR="00F84CD9" w14:paraId="648B3F81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43890944" w14:textId="77777777" w:rsidR="00F84CD9" w:rsidRDefault="00F84CD9" w:rsidP="00F84CD9"/>
        </w:tc>
        <w:tc>
          <w:tcPr>
            <w:tcW w:w="2219" w:type="dxa"/>
            <w:vAlign w:val="bottom"/>
          </w:tcPr>
          <w:p w14:paraId="7B354E91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4713FAD9" w14:textId="77777777" w:rsidR="00F84CD9" w:rsidRDefault="00F84CD9" w:rsidP="00F84CD9"/>
        </w:tc>
      </w:tr>
    </w:tbl>
    <w:p w14:paraId="4D102E8D" w14:textId="77777777" w:rsidR="00F84CD9" w:rsidRDefault="00F84CD9" w:rsidP="00F84CD9"/>
    <w:p w14:paraId="00D6A647" w14:textId="77777777" w:rsidR="00F84CD9" w:rsidRDefault="00F84CD9" w:rsidP="00F84CD9">
      <w:pPr>
        <w:pStyle w:val="Heading2"/>
      </w:pPr>
      <w:r>
        <w:t>Governance Structure/Organizational Structure</w:t>
      </w:r>
    </w:p>
    <w:p w14:paraId="45B5971B" w14:textId="77777777" w:rsidR="00F84CD9" w:rsidRDefault="00F84CD9" w:rsidP="00F84CD9">
      <w:r>
        <w:t>Please provide an organizational chart that illustrates how the charter school is governed and operated, including but not limited to:</w:t>
      </w:r>
    </w:p>
    <w:p w14:paraId="6272D22E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Sole Statutory Member (if applicable)</w:t>
      </w:r>
    </w:p>
    <w:p w14:paraId="69F61F2D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Governing Board</w:t>
      </w:r>
    </w:p>
    <w:p w14:paraId="2216F3D7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Executive Leadership</w:t>
      </w:r>
    </w:p>
    <w:p w14:paraId="6595478F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Charter School staff/employees</w:t>
      </w:r>
    </w:p>
    <w:p w14:paraId="2AE72B97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Related Parties (if applicable)</w:t>
      </w:r>
    </w:p>
    <w:p w14:paraId="01801640" w14:textId="77777777" w:rsidR="00F84CD9" w:rsidRDefault="00F84CD9" w:rsidP="00F84CD9"/>
    <w:p w14:paraId="2F86D6E4" w14:textId="77777777" w:rsidR="00B02677" w:rsidRDefault="00B02677">
      <w:pPr>
        <w:spacing w:after="200"/>
        <w:rPr>
          <w:rFonts w:eastAsia="Times New Roman" w:cs="Times New Roman"/>
          <w:sz w:val="40"/>
          <w:u w:val="single"/>
        </w:rPr>
      </w:pPr>
      <w:r>
        <w:br w:type="page"/>
      </w:r>
    </w:p>
    <w:p w14:paraId="29E25949" w14:textId="217C1037" w:rsidR="00F84CD9" w:rsidRDefault="00F84CD9" w:rsidP="00F84CD9">
      <w:pPr>
        <w:pStyle w:val="Heading2"/>
      </w:pPr>
      <w:r>
        <w:lastRenderedPageBreak/>
        <w:t>Facilities</w:t>
      </w:r>
    </w:p>
    <w:p w14:paraId="6B881CA9" w14:textId="77777777" w:rsidR="00F84CD9" w:rsidRDefault="00F84CD9" w:rsidP="00F84CD9"/>
    <w:p w14:paraId="5FC06E40" w14:textId="5F6C941D" w:rsidR="00F84CD9" w:rsidRDefault="00F84CD9" w:rsidP="00F84CD9">
      <w:r>
        <w:t>Please complete the table below with the charter school</w:t>
      </w:r>
      <w:r w:rsidR="00B02677">
        <w:t>’</w:t>
      </w:r>
      <w:r>
        <w:t>s current locations. If the charter school is proposing adding an additional location, please provide that information under the “Proposed Material Revisions” section of this application.</w:t>
      </w:r>
    </w:p>
    <w:p w14:paraId="7452703A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530"/>
        <w:gridCol w:w="1620"/>
        <w:gridCol w:w="1561"/>
      </w:tblGrid>
      <w:tr w:rsidR="00F84CD9" w14:paraId="7ABDEB9F" w14:textId="77777777" w:rsidTr="00F84CD9">
        <w:tc>
          <w:tcPr>
            <w:tcW w:w="5215" w:type="dxa"/>
            <w:shd w:val="clear" w:color="auto" w:fill="CDF2FF"/>
            <w:vAlign w:val="center"/>
          </w:tcPr>
          <w:p w14:paraId="19A85F41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Location</w:t>
            </w:r>
          </w:p>
        </w:tc>
        <w:tc>
          <w:tcPr>
            <w:tcW w:w="1530" w:type="dxa"/>
            <w:shd w:val="clear" w:color="auto" w:fill="CDF2FF"/>
            <w:vAlign w:val="center"/>
          </w:tcPr>
          <w:p w14:paraId="6B5AEF97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Grade Levels Served</w:t>
            </w:r>
          </w:p>
        </w:tc>
        <w:tc>
          <w:tcPr>
            <w:tcW w:w="1620" w:type="dxa"/>
            <w:shd w:val="clear" w:color="auto" w:fill="CDF2FF"/>
            <w:vAlign w:val="center"/>
          </w:tcPr>
          <w:p w14:paraId="1AA66FCA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 xml:space="preserve">Current Location </w:t>
            </w:r>
            <w:r>
              <w:rPr>
                <w:b/>
              </w:rPr>
              <w:t>Capacity</w:t>
            </w:r>
          </w:p>
        </w:tc>
        <w:tc>
          <w:tcPr>
            <w:tcW w:w="1561" w:type="dxa"/>
            <w:shd w:val="clear" w:color="auto" w:fill="CDF2FF"/>
          </w:tcPr>
          <w:p w14:paraId="7E1B5CA4" w14:textId="77777777" w:rsidR="00F84CD9" w:rsidRPr="00F84CD9" w:rsidRDefault="00F84CD9" w:rsidP="00F84CD9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Location </w:t>
            </w:r>
            <w:r w:rsidRPr="00F84CD9">
              <w:rPr>
                <w:b/>
              </w:rPr>
              <w:t>Enrollment</w:t>
            </w:r>
          </w:p>
        </w:tc>
      </w:tr>
      <w:tr w:rsidR="00F84CD9" w14:paraId="26225245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63053044" w14:textId="77777777" w:rsidR="00F84CD9" w:rsidRDefault="00F84CD9" w:rsidP="00F84CD9"/>
        </w:tc>
        <w:tc>
          <w:tcPr>
            <w:tcW w:w="1530" w:type="dxa"/>
            <w:vAlign w:val="center"/>
          </w:tcPr>
          <w:p w14:paraId="59198422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2EEE79D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62385503" w14:textId="77777777" w:rsidR="00F84CD9" w:rsidRDefault="00F84CD9" w:rsidP="00F84CD9">
            <w:pPr>
              <w:jc w:val="center"/>
            </w:pPr>
          </w:p>
        </w:tc>
      </w:tr>
      <w:tr w:rsidR="00F84CD9" w14:paraId="143C03F8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0DBAF66A" w14:textId="77777777" w:rsidR="00F84CD9" w:rsidRDefault="00F84CD9" w:rsidP="00F84CD9"/>
        </w:tc>
        <w:tc>
          <w:tcPr>
            <w:tcW w:w="1530" w:type="dxa"/>
            <w:vAlign w:val="center"/>
          </w:tcPr>
          <w:p w14:paraId="588BEFB6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B780398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162E95F8" w14:textId="77777777" w:rsidR="00F84CD9" w:rsidRDefault="00F84CD9" w:rsidP="00F84CD9">
            <w:pPr>
              <w:jc w:val="center"/>
            </w:pPr>
          </w:p>
        </w:tc>
      </w:tr>
      <w:tr w:rsidR="00F84CD9" w14:paraId="1DD8AB6F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5D70EF66" w14:textId="77777777" w:rsidR="00F84CD9" w:rsidRDefault="00F84CD9" w:rsidP="00F84CD9"/>
        </w:tc>
        <w:tc>
          <w:tcPr>
            <w:tcW w:w="1530" w:type="dxa"/>
            <w:vAlign w:val="center"/>
          </w:tcPr>
          <w:p w14:paraId="509CFFA2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3207D30D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71387475" w14:textId="77777777" w:rsidR="00F84CD9" w:rsidRDefault="00F84CD9" w:rsidP="00F84CD9">
            <w:pPr>
              <w:jc w:val="center"/>
            </w:pPr>
          </w:p>
        </w:tc>
      </w:tr>
      <w:tr w:rsidR="00F84CD9" w14:paraId="344601E7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1C358FC7" w14:textId="77777777" w:rsidR="00F84CD9" w:rsidRDefault="00F84CD9" w:rsidP="00F84CD9"/>
        </w:tc>
        <w:tc>
          <w:tcPr>
            <w:tcW w:w="1530" w:type="dxa"/>
            <w:vAlign w:val="center"/>
          </w:tcPr>
          <w:p w14:paraId="4DD97F96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2C008379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2AC0749A" w14:textId="77777777" w:rsidR="00F84CD9" w:rsidRDefault="00F84CD9" w:rsidP="00F84CD9">
            <w:pPr>
              <w:jc w:val="center"/>
            </w:pPr>
          </w:p>
        </w:tc>
      </w:tr>
      <w:tr w:rsidR="00F84CD9" w14:paraId="5081E9C2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7CC3B91B" w14:textId="77777777" w:rsidR="00F84CD9" w:rsidRDefault="00F84CD9" w:rsidP="00F84CD9"/>
        </w:tc>
        <w:tc>
          <w:tcPr>
            <w:tcW w:w="1530" w:type="dxa"/>
            <w:vAlign w:val="center"/>
          </w:tcPr>
          <w:p w14:paraId="7BA137DE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72E9319D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77213883" w14:textId="77777777" w:rsidR="00F84CD9" w:rsidRDefault="00F84CD9" w:rsidP="00F84CD9">
            <w:pPr>
              <w:jc w:val="center"/>
            </w:pPr>
          </w:p>
        </w:tc>
      </w:tr>
      <w:tr w:rsidR="00F84CD9" w14:paraId="2D403355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22F18E2C" w14:textId="77777777" w:rsidR="00F84CD9" w:rsidRDefault="00F84CD9" w:rsidP="00F84CD9"/>
        </w:tc>
        <w:tc>
          <w:tcPr>
            <w:tcW w:w="1530" w:type="dxa"/>
            <w:vAlign w:val="center"/>
          </w:tcPr>
          <w:p w14:paraId="27E7E788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6AA1311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45AA31AA" w14:textId="77777777" w:rsidR="00F84CD9" w:rsidRDefault="00F84CD9" w:rsidP="00F84CD9">
            <w:pPr>
              <w:jc w:val="center"/>
            </w:pPr>
          </w:p>
        </w:tc>
      </w:tr>
    </w:tbl>
    <w:p w14:paraId="0294CCA9" w14:textId="77777777" w:rsidR="00B02677" w:rsidRDefault="00B02677" w:rsidP="00F84CD9"/>
    <w:p w14:paraId="12FDFEED" w14:textId="637B0C54" w:rsidR="00F84CD9" w:rsidRDefault="00832397" w:rsidP="00B02677">
      <w:pPr>
        <w:spacing w:after="120"/>
      </w:pPr>
      <w:r>
        <w:t>Are any facilities located outside the geographic boundaries of the school district in which you are authorized to operate?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1"/>
        <w:gridCol w:w="1204"/>
        <w:gridCol w:w="2430"/>
        <w:gridCol w:w="1080"/>
      </w:tblGrid>
      <w:tr w:rsidR="00EF0136" w14:paraId="7510EFBB" w14:textId="77777777" w:rsidTr="00AE04DB">
        <w:tc>
          <w:tcPr>
            <w:tcW w:w="2481" w:type="dxa"/>
            <w:tcBorders>
              <w:top w:val="nil"/>
              <w:left w:val="nil"/>
              <w:bottom w:val="nil"/>
            </w:tcBorders>
          </w:tcPr>
          <w:p w14:paraId="1486B948" w14:textId="77777777" w:rsidR="00EF0136" w:rsidRPr="00F84CD9" w:rsidRDefault="00EF0136" w:rsidP="00AE04DB">
            <w:pPr>
              <w:jc w:val="right"/>
              <w:rPr>
                <w:b/>
              </w:rPr>
            </w:pPr>
            <w:r w:rsidRPr="00F84CD9">
              <w:rPr>
                <w:b/>
              </w:rPr>
              <w:t>YES</w:t>
            </w:r>
          </w:p>
        </w:tc>
        <w:tc>
          <w:tcPr>
            <w:tcW w:w="1204" w:type="dxa"/>
          </w:tcPr>
          <w:p w14:paraId="0F7ECCDC" w14:textId="77777777" w:rsidR="00EF0136" w:rsidRDefault="00EF0136" w:rsidP="00AE04DB"/>
        </w:tc>
        <w:tc>
          <w:tcPr>
            <w:tcW w:w="2430" w:type="dxa"/>
            <w:tcBorders>
              <w:top w:val="nil"/>
              <w:bottom w:val="nil"/>
            </w:tcBorders>
          </w:tcPr>
          <w:p w14:paraId="0E85D543" w14:textId="77777777" w:rsidR="00EF0136" w:rsidRPr="00F84CD9" w:rsidRDefault="00EF0136" w:rsidP="00AE04DB">
            <w:pPr>
              <w:jc w:val="right"/>
              <w:rPr>
                <w:b/>
              </w:rPr>
            </w:pPr>
            <w:r w:rsidRPr="00F84CD9">
              <w:rPr>
                <w:b/>
              </w:rPr>
              <w:t>NO</w:t>
            </w:r>
          </w:p>
        </w:tc>
        <w:tc>
          <w:tcPr>
            <w:tcW w:w="1080" w:type="dxa"/>
          </w:tcPr>
          <w:p w14:paraId="3F532DCD" w14:textId="77777777" w:rsidR="00EF0136" w:rsidRDefault="00EF0136" w:rsidP="00AE04DB"/>
        </w:tc>
      </w:tr>
    </w:tbl>
    <w:p w14:paraId="48C1C64F" w14:textId="77777777" w:rsidR="00EF0136" w:rsidRDefault="00EF0136" w:rsidP="00B02677">
      <w:pPr>
        <w:spacing w:before="120"/>
      </w:pPr>
      <w:r>
        <w:t>If Yes, please attach from the school district in which you are operating, the written authorization for the charter school to continue to operate within their boundaries (Education Code Section 47605(a)(5)(A)).</w:t>
      </w:r>
    </w:p>
    <w:p w14:paraId="4CE1AFFF" w14:textId="77777777" w:rsidR="00832397" w:rsidRDefault="00832397" w:rsidP="00F84CD9"/>
    <w:p w14:paraId="0929A7AD" w14:textId="77777777" w:rsidR="00F84CD9" w:rsidRDefault="00F84CD9" w:rsidP="00F84CD9">
      <w:pPr>
        <w:pStyle w:val="Heading2"/>
      </w:pPr>
      <w:r>
        <w:t>Proposed Material Revisions</w:t>
      </w:r>
    </w:p>
    <w:p w14:paraId="1E1249C1" w14:textId="77777777" w:rsidR="00F84CD9" w:rsidRDefault="00F84CD9" w:rsidP="00F84CD9">
      <w:r>
        <w:t xml:space="preserve">If the charter school has included any material revisions with the submission of renewal, please identify the proposed material revisions below. </w:t>
      </w:r>
      <w:r w:rsidRPr="0097233C">
        <w:rPr>
          <w:b/>
          <w:bCs/>
          <w:i/>
          <w:color w:val="C00000"/>
        </w:rPr>
        <w:t xml:space="preserve">Please </w:t>
      </w:r>
      <w:proofErr w:type="gramStart"/>
      <w:r w:rsidRPr="0097233C">
        <w:rPr>
          <w:b/>
          <w:bCs/>
          <w:i/>
          <w:color w:val="C00000"/>
        </w:rPr>
        <w:t>note:</w:t>
      </w:r>
      <w:proofErr w:type="gramEnd"/>
      <w:r w:rsidRPr="0097233C">
        <w:rPr>
          <w:b/>
          <w:bCs/>
          <w:i/>
          <w:color w:val="C00000"/>
        </w:rPr>
        <w:t xml:space="preserve"> material revisions will be acted on by the board as a separate item from the renewal.</w:t>
      </w:r>
    </w:p>
    <w:p w14:paraId="3EA4238A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6511"/>
      </w:tblGrid>
      <w:tr w:rsidR="00F84CD9" w14:paraId="5A4087B6" w14:textId="77777777" w:rsidTr="00B02677">
        <w:trPr>
          <w:trHeight w:val="432"/>
          <w:tblHeader/>
        </w:trPr>
        <w:tc>
          <w:tcPr>
            <w:tcW w:w="3415" w:type="dxa"/>
            <w:shd w:val="clear" w:color="auto" w:fill="CDF2FF"/>
            <w:vAlign w:val="center"/>
          </w:tcPr>
          <w:p w14:paraId="39F44857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Proposed Material Revision</w:t>
            </w:r>
          </w:p>
        </w:tc>
        <w:tc>
          <w:tcPr>
            <w:tcW w:w="6511" w:type="dxa"/>
            <w:shd w:val="clear" w:color="auto" w:fill="CDF2FF"/>
            <w:vAlign w:val="center"/>
          </w:tcPr>
          <w:p w14:paraId="6B87F7F6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Description of Material Revision</w:t>
            </w:r>
          </w:p>
        </w:tc>
      </w:tr>
      <w:tr w:rsidR="00F84CD9" w14:paraId="1F729CC3" w14:textId="77777777" w:rsidTr="00B02677">
        <w:trPr>
          <w:trHeight w:val="576"/>
        </w:trPr>
        <w:tc>
          <w:tcPr>
            <w:tcW w:w="3415" w:type="dxa"/>
            <w:vAlign w:val="center"/>
          </w:tcPr>
          <w:p w14:paraId="78A327F5" w14:textId="77777777" w:rsidR="00F84CD9" w:rsidRDefault="00F84CD9" w:rsidP="00B02677"/>
        </w:tc>
        <w:tc>
          <w:tcPr>
            <w:tcW w:w="6511" w:type="dxa"/>
            <w:vAlign w:val="center"/>
          </w:tcPr>
          <w:p w14:paraId="2640CFDA" w14:textId="77777777" w:rsidR="00F84CD9" w:rsidRDefault="00F84CD9" w:rsidP="00B02677"/>
        </w:tc>
      </w:tr>
      <w:tr w:rsidR="00F84CD9" w14:paraId="7E1AD1F7" w14:textId="77777777" w:rsidTr="00B02677">
        <w:trPr>
          <w:trHeight w:val="576"/>
        </w:trPr>
        <w:tc>
          <w:tcPr>
            <w:tcW w:w="3415" w:type="dxa"/>
            <w:vAlign w:val="center"/>
          </w:tcPr>
          <w:p w14:paraId="0AF4B205" w14:textId="77777777" w:rsidR="00F84CD9" w:rsidRDefault="00F84CD9" w:rsidP="00B02677"/>
        </w:tc>
        <w:tc>
          <w:tcPr>
            <w:tcW w:w="6511" w:type="dxa"/>
            <w:vAlign w:val="center"/>
          </w:tcPr>
          <w:p w14:paraId="685E20BD" w14:textId="77777777" w:rsidR="00F84CD9" w:rsidRDefault="00F84CD9" w:rsidP="00B02677"/>
        </w:tc>
      </w:tr>
      <w:tr w:rsidR="00F84CD9" w14:paraId="3ABCF8C6" w14:textId="77777777" w:rsidTr="00B02677">
        <w:trPr>
          <w:trHeight w:val="576"/>
        </w:trPr>
        <w:tc>
          <w:tcPr>
            <w:tcW w:w="3415" w:type="dxa"/>
            <w:vAlign w:val="center"/>
          </w:tcPr>
          <w:p w14:paraId="65F5F2BB" w14:textId="77777777" w:rsidR="00F84CD9" w:rsidRDefault="00F84CD9" w:rsidP="00B02677"/>
        </w:tc>
        <w:tc>
          <w:tcPr>
            <w:tcW w:w="6511" w:type="dxa"/>
            <w:vAlign w:val="center"/>
          </w:tcPr>
          <w:p w14:paraId="276DCF78" w14:textId="77777777" w:rsidR="00F84CD9" w:rsidRDefault="00F84CD9" w:rsidP="00B02677"/>
        </w:tc>
      </w:tr>
      <w:tr w:rsidR="00F84CD9" w14:paraId="20A4A364" w14:textId="77777777" w:rsidTr="00B02677">
        <w:trPr>
          <w:trHeight w:val="576"/>
        </w:trPr>
        <w:tc>
          <w:tcPr>
            <w:tcW w:w="3415" w:type="dxa"/>
            <w:vAlign w:val="center"/>
          </w:tcPr>
          <w:p w14:paraId="7EA09706" w14:textId="77777777" w:rsidR="00F84CD9" w:rsidRDefault="00F84CD9" w:rsidP="00B02677"/>
        </w:tc>
        <w:tc>
          <w:tcPr>
            <w:tcW w:w="6511" w:type="dxa"/>
            <w:vAlign w:val="center"/>
          </w:tcPr>
          <w:p w14:paraId="71CEABE0" w14:textId="77777777" w:rsidR="00F84CD9" w:rsidRDefault="00F84CD9" w:rsidP="00B02677"/>
        </w:tc>
      </w:tr>
    </w:tbl>
    <w:p w14:paraId="22194F0E" w14:textId="77777777" w:rsidR="00F84CD9" w:rsidRDefault="00F84CD9" w:rsidP="00F84CD9">
      <w:pPr>
        <w:pStyle w:val="Heading2"/>
      </w:pPr>
      <w:r>
        <w:lastRenderedPageBreak/>
        <w:t>Students Served</w:t>
      </w:r>
    </w:p>
    <w:p w14:paraId="3FFA9943" w14:textId="77777777" w:rsidR="00F84CD9" w:rsidRDefault="00F84CD9" w:rsidP="00F84CD9">
      <w:proofErr w:type="gramStart"/>
      <w:r>
        <w:t>With the exception of</w:t>
      </w:r>
      <w:proofErr w:type="gramEnd"/>
      <w:r>
        <w:t xml:space="preserve"> the current school year, please use the California Department of Education Data Quest data for the tables below. Please complete the tables below:</w:t>
      </w:r>
    </w:p>
    <w:p w14:paraId="0BD67CA1" w14:textId="77777777" w:rsidR="00F84CD9" w:rsidRDefault="00F84CD9" w:rsidP="00F84CD9">
      <w:pPr>
        <w:rPr>
          <w:b/>
        </w:rPr>
      </w:pPr>
    </w:p>
    <w:p w14:paraId="3E77E56F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>Student Enrollment by Grade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440"/>
        <w:gridCol w:w="1440"/>
        <w:gridCol w:w="1440"/>
        <w:gridCol w:w="1440"/>
        <w:gridCol w:w="1440"/>
      </w:tblGrid>
      <w:tr w:rsidR="00F84CD9" w14:paraId="69DB150D" w14:textId="77777777" w:rsidTr="00B02677">
        <w:trPr>
          <w:trHeight w:val="360"/>
        </w:trPr>
        <w:tc>
          <w:tcPr>
            <w:tcW w:w="2245" w:type="dxa"/>
            <w:shd w:val="clear" w:color="auto" w:fill="CDF2FF"/>
            <w:vAlign w:val="center"/>
          </w:tcPr>
          <w:p w14:paraId="18A9AEF7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Grade Level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40A9F2D3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52D5723A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618BF249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50DAC4D8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73BE62A4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2D785246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14C38E15" w14:textId="77777777" w:rsidR="00F84CD9" w:rsidRDefault="00F84CD9" w:rsidP="00F84CD9">
            <w:r>
              <w:t>Grade K</w:t>
            </w:r>
          </w:p>
        </w:tc>
        <w:tc>
          <w:tcPr>
            <w:tcW w:w="1440" w:type="dxa"/>
            <w:vAlign w:val="center"/>
          </w:tcPr>
          <w:p w14:paraId="2D2E86D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CF8677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0A6D76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BA2CF8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0015074" w14:textId="77777777" w:rsidR="00F84CD9" w:rsidRDefault="00F84CD9" w:rsidP="00F84CD9">
            <w:pPr>
              <w:jc w:val="center"/>
            </w:pPr>
          </w:p>
        </w:tc>
      </w:tr>
      <w:tr w:rsidR="00F84CD9" w14:paraId="0C8672E9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7BF922FD" w14:textId="77777777" w:rsidR="00F84CD9" w:rsidRDefault="00F84CD9" w:rsidP="00F84CD9">
            <w:r>
              <w:t>Grade 1</w:t>
            </w:r>
          </w:p>
        </w:tc>
        <w:tc>
          <w:tcPr>
            <w:tcW w:w="1440" w:type="dxa"/>
            <w:vAlign w:val="center"/>
          </w:tcPr>
          <w:p w14:paraId="1FC042C4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DCE209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7C5DE7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CF4FE6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DD0C0EF" w14:textId="77777777" w:rsidR="00F84CD9" w:rsidRDefault="00F84CD9" w:rsidP="00F84CD9">
            <w:pPr>
              <w:jc w:val="center"/>
            </w:pPr>
          </w:p>
        </w:tc>
      </w:tr>
      <w:tr w:rsidR="00F84CD9" w14:paraId="2B9DB0F8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1CF2FF35" w14:textId="77777777" w:rsidR="00F84CD9" w:rsidRDefault="00F84CD9" w:rsidP="00F84CD9">
            <w:r>
              <w:t>Grade 2</w:t>
            </w:r>
          </w:p>
        </w:tc>
        <w:tc>
          <w:tcPr>
            <w:tcW w:w="1440" w:type="dxa"/>
            <w:vAlign w:val="center"/>
          </w:tcPr>
          <w:p w14:paraId="31354E5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50A9739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258541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19E4C1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0DA23D6" w14:textId="77777777" w:rsidR="00F84CD9" w:rsidRDefault="00F84CD9" w:rsidP="00F84CD9">
            <w:pPr>
              <w:jc w:val="center"/>
            </w:pPr>
          </w:p>
        </w:tc>
      </w:tr>
      <w:tr w:rsidR="00F84CD9" w14:paraId="064C2FDE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5B9AE6F8" w14:textId="77777777" w:rsidR="00F84CD9" w:rsidRDefault="00F84CD9" w:rsidP="00F84CD9">
            <w:r>
              <w:t>Grade 3</w:t>
            </w:r>
          </w:p>
        </w:tc>
        <w:tc>
          <w:tcPr>
            <w:tcW w:w="1440" w:type="dxa"/>
            <w:vAlign w:val="center"/>
          </w:tcPr>
          <w:p w14:paraId="609B9FD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D50F77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631843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4A912F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54A1675" w14:textId="77777777" w:rsidR="00F84CD9" w:rsidRDefault="00F84CD9" w:rsidP="00F84CD9">
            <w:pPr>
              <w:jc w:val="center"/>
            </w:pPr>
          </w:p>
        </w:tc>
      </w:tr>
      <w:tr w:rsidR="00F84CD9" w14:paraId="7F513360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33D51551" w14:textId="77777777" w:rsidR="00F84CD9" w:rsidRDefault="00F84CD9" w:rsidP="00F84CD9">
            <w:r>
              <w:t>Grade 4</w:t>
            </w:r>
          </w:p>
        </w:tc>
        <w:tc>
          <w:tcPr>
            <w:tcW w:w="1440" w:type="dxa"/>
            <w:vAlign w:val="center"/>
          </w:tcPr>
          <w:p w14:paraId="109F8AB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3992A2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5F20EC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22EAE0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3D64CE7" w14:textId="77777777" w:rsidR="00F84CD9" w:rsidRDefault="00F84CD9" w:rsidP="00F84CD9">
            <w:pPr>
              <w:jc w:val="center"/>
            </w:pPr>
          </w:p>
        </w:tc>
      </w:tr>
      <w:tr w:rsidR="00F84CD9" w14:paraId="4301BAEE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692CD4A5" w14:textId="77777777" w:rsidR="00F84CD9" w:rsidRDefault="00F84CD9" w:rsidP="00F84CD9">
            <w:r>
              <w:t>Grade 5</w:t>
            </w:r>
          </w:p>
        </w:tc>
        <w:tc>
          <w:tcPr>
            <w:tcW w:w="1440" w:type="dxa"/>
            <w:vAlign w:val="center"/>
          </w:tcPr>
          <w:p w14:paraId="77E6B7FF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92DADB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86E3DE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84929B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9D171A7" w14:textId="77777777" w:rsidR="00F84CD9" w:rsidRDefault="00F84CD9" w:rsidP="00F84CD9">
            <w:pPr>
              <w:jc w:val="center"/>
            </w:pPr>
          </w:p>
        </w:tc>
      </w:tr>
      <w:tr w:rsidR="00F84CD9" w14:paraId="1A0ED3FA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346D1D32" w14:textId="77777777" w:rsidR="00F84CD9" w:rsidRDefault="00F84CD9" w:rsidP="00F84CD9">
            <w:r>
              <w:t>Grade 6</w:t>
            </w:r>
          </w:p>
        </w:tc>
        <w:tc>
          <w:tcPr>
            <w:tcW w:w="1440" w:type="dxa"/>
            <w:vAlign w:val="center"/>
          </w:tcPr>
          <w:p w14:paraId="5905CDBF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EB2F64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29EA5C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B49E48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CD031AF" w14:textId="77777777" w:rsidR="00F84CD9" w:rsidRDefault="00F84CD9" w:rsidP="00F84CD9">
            <w:pPr>
              <w:jc w:val="center"/>
            </w:pPr>
          </w:p>
        </w:tc>
      </w:tr>
      <w:tr w:rsidR="00F84CD9" w14:paraId="173F2ADE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45E6E9A6" w14:textId="77777777" w:rsidR="00F84CD9" w:rsidRDefault="00F84CD9" w:rsidP="00F84CD9">
            <w:r>
              <w:t>Grade 7</w:t>
            </w:r>
          </w:p>
        </w:tc>
        <w:tc>
          <w:tcPr>
            <w:tcW w:w="1440" w:type="dxa"/>
            <w:vAlign w:val="center"/>
          </w:tcPr>
          <w:p w14:paraId="469E584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3AC6C0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8B883F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9AC2CA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D3A78F6" w14:textId="77777777" w:rsidR="00F84CD9" w:rsidRDefault="00F84CD9" w:rsidP="00F84CD9">
            <w:pPr>
              <w:jc w:val="center"/>
            </w:pPr>
          </w:p>
        </w:tc>
      </w:tr>
      <w:tr w:rsidR="00F84CD9" w14:paraId="2E634BEC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6D5C54A5" w14:textId="77777777" w:rsidR="00F84CD9" w:rsidRDefault="00F84CD9" w:rsidP="00F84CD9">
            <w:r>
              <w:t>Grade 8</w:t>
            </w:r>
          </w:p>
        </w:tc>
        <w:tc>
          <w:tcPr>
            <w:tcW w:w="1440" w:type="dxa"/>
            <w:vAlign w:val="center"/>
          </w:tcPr>
          <w:p w14:paraId="0A28418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5663D4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E4A460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26C7374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595C996" w14:textId="77777777" w:rsidR="00F84CD9" w:rsidRDefault="00F84CD9" w:rsidP="00F84CD9">
            <w:pPr>
              <w:jc w:val="center"/>
            </w:pPr>
          </w:p>
        </w:tc>
      </w:tr>
      <w:tr w:rsidR="00F84CD9" w14:paraId="36144290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326471B4" w14:textId="77777777" w:rsidR="00F84CD9" w:rsidRDefault="00F84CD9" w:rsidP="00F84CD9">
            <w:r>
              <w:t>Grade 9</w:t>
            </w:r>
          </w:p>
        </w:tc>
        <w:tc>
          <w:tcPr>
            <w:tcW w:w="1440" w:type="dxa"/>
            <w:vAlign w:val="center"/>
          </w:tcPr>
          <w:p w14:paraId="526ADF7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90C4A6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78F074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51792B9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464B22D" w14:textId="77777777" w:rsidR="00F84CD9" w:rsidRDefault="00F84CD9" w:rsidP="00F84CD9">
            <w:pPr>
              <w:jc w:val="center"/>
            </w:pPr>
          </w:p>
        </w:tc>
      </w:tr>
      <w:tr w:rsidR="00F84CD9" w14:paraId="4957ABD4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424A5C77" w14:textId="77777777" w:rsidR="00F84CD9" w:rsidRDefault="00F84CD9" w:rsidP="00F84CD9">
            <w:r>
              <w:t>Grade 10</w:t>
            </w:r>
          </w:p>
        </w:tc>
        <w:tc>
          <w:tcPr>
            <w:tcW w:w="1440" w:type="dxa"/>
            <w:vAlign w:val="center"/>
          </w:tcPr>
          <w:p w14:paraId="39CA0604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655978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CA3DCBA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557C9F9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3EC3FC7" w14:textId="77777777" w:rsidR="00F84CD9" w:rsidRDefault="00F84CD9" w:rsidP="00F84CD9">
            <w:pPr>
              <w:jc w:val="center"/>
            </w:pPr>
          </w:p>
        </w:tc>
      </w:tr>
      <w:tr w:rsidR="00F84CD9" w14:paraId="2C33EF42" w14:textId="77777777" w:rsidTr="00B02677">
        <w:trPr>
          <w:trHeight w:val="360"/>
        </w:trPr>
        <w:tc>
          <w:tcPr>
            <w:tcW w:w="2245" w:type="dxa"/>
            <w:vAlign w:val="center"/>
          </w:tcPr>
          <w:p w14:paraId="4367CBA4" w14:textId="77777777" w:rsidR="00F84CD9" w:rsidRDefault="00F84CD9" w:rsidP="00F84CD9">
            <w:r>
              <w:t>Grade 11</w:t>
            </w:r>
          </w:p>
        </w:tc>
        <w:tc>
          <w:tcPr>
            <w:tcW w:w="1440" w:type="dxa"/>
            <w:vAlign w:val="center"/>
          </w:tcPr>
          <w:p w14:paraId="7FFC346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97468B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1E1AE4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9E7174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1740D6E" w14:textId="77777777" w:rsidR="00F84CD9" w:rsidRDefault="00F84CD9" w:rsidP="00F84CD9">
            <w:pPr>
              <w:jc w:val="center"/>
            </w:pPr>
          </w:p>
        </w:tc>
      </w:tr>
      <w:tr w:rsidR="00F84CD9" w14:paraId="557F4698" w14:textId="77777777" w:rsidTr="00B02677">
        <w:trPr>
          <w:trHeight w:val="360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5F6E7697" w14:textId="77777777" w:rsidR="00F84CD9" w:rsidRDefault="00F84CD9" w:rsidP="00F84CD9">
            <w:r>
              <w:t>Grade 12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BC860D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138C83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A66B0B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0962D2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C50093C" w14:textId="77777777" w:rsidR="00F84CD9" w:rsidRDefault="00F84CD9" w:rsidP="00F84CD9">
            <w:pPr>
              <w:jc w:val="center"/>
            </w:pPr>
          </w:p>
        </w:tc>
      </w:tr>
      <w:tr w:rsidR="00F84CD9" w14:paraId="3112D8DF" w14:textId="77777777" w:rsidTr="00B02677">
        <w:trPr>
          <w:trHeight w:val="360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0EC4228B" w14:textId="77777777" w:rsidR="00F84CD9" w:rsidRDefault="00F84CD9" w:rsidP="00F84CD9">
            <w:r>
              <w:t>TOTAL Enrollment: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56DE28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396FE3A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2A3B39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D2E5EE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6FADD92" w14:textId="77777777" w:rsidR="00F84CD9" w:rsidRDefault="00F84CD9" w:rsidP="00F84CD9">
            <w:pPr>
              <w:jc w:val="center"/>
            </w:pPr>
          </w:p>
        </w:tc>
      </w:tr>
    </w:tbl>
    <w:p w14:paraId="3B16AAA5" w14:textId="77777777" w:rsidR="00F84CD9" w:rsidRDefault="00F84CD9" w:rsidP="00F84CD9"/>
    <w:p w14:paraId="6F9D484A" w14:textId="77777777" w:rsidR="00F84CD9" w:rsidRDefault="00F84CD9" w:rsidP="00F84CD9">
      <w:pPr>
        <w:rPr>
          <w:b/>
        </w:rPr>
      </w:pPr>
      <w:r>
        <w:rPr>
          <w:b/>
        </w:rPr>
        <w:t>Student Demographics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443"/>
        <w:gridCol w:w="1440"/>
        <w:gridCol w:w="1440"/>
        <w:gridCol w:w="1440"/>
        <w:gridCol w:w="1440"/>
      </w:tblGrid>
      <w:tr w:rsidR="00F84CD9" w14:paraId="4F05060A" w14:textId="77777777" w:rsidTr="00F84CD9">
        <w:trPr>
          <w:trHeight w:val="432"/>
        </w:trPr>
        <w:tc>
          <w:tcPr>
            <w:tcW w:w="2242" w:type="dxa"/>
            <w:tcBorders>
              <w:top w:val="nil"/>
              <w:left w:val="nil"/>
            </w:tcBorders>
            <w:vAlign w:val="center"/>
          </w:tcPr>
          <w:p w14:paraId="7FEB429A" w14:textId="77777777" w:rsidR="00F84CD9" w:rsidRDefault="00F84CD9" w:rsidP="00F84CD9"/>
        </w:tc>
        <w:tc>
          <w:tcPr>
            <w:tcW w:w="1443" w:type="dxa"/>
            <w:shd w:val="clear" w:color="auto" w:fill="CDF2FF"/>
            <w:vAlign w:val="center"/>
          </w:tcPr>
          <w:p w14:paraId="7F671ABB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317983D3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1DC3144A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5FEE1E2B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4D0835CE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4AFF800F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0EC57E2F" w14:textId="77777777" w:rsidR="00F84CD9" w:rsidRDefault="00F84CD9" w:rsidP="00F84CD9">
            <w:r>
              <w:t>African American</w:t>
            </w:r>
          </w:p>
        </w:tc>
        <w:tc>
          <w:tcPr>
            <w:tcW w:w="1443" w:type="dxa"/>
            <w:vAlign w:val="center"/>
          </w:tcPr>
          <w:p w14:paraId="49868EAA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A1BF56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DA38FD2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6D145B9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56CD3A0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52816B83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46E09E9C" w14:textId="77777777" w:rsidR="00F84CD9" w:rsidRDefault="00F84CD9" w:rsidP="00F84CD9">
            <w:r>
              <w:t>American Indian/Alaska Native</w:t>
            </w:r>
          </w:p>
        </w:tc>
        <w:tc>
          <w:tcPr>
            <w:tcW w:w="1443" w:type="dxa"/>
            <w:vAlign w:val="center"/>
          </w:tcPr>
          <w:p w14:paraId="3231946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315E837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A7A4871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039F54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A84C4DE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375AF114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4A066BF6" w14:textId="77777777" w:rsidR="00F84CD9" w:rsidRDefault="00F84CD9" w:rsidP="00F84CD9">
            <w:r>
              <w:t>Asian</w:t>
            </w:r>
          </w:p>
        </w:tc>
        <w:tc>
          <w:tcPr>
            <w:tcW w:w="1443" w:type="dxa"/>
            <w:vAlign w:val="center"/>
          </w:tcPr>
          <w:p w14:paraId="7368A15E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0038DA9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35E3F4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1AE20B9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02A06FE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0B559D45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36DF5C97" w14:textId="77777777" w:rsidR="00F84CD9" w:rsidRDefault="00F84CD9" w:rsidP="00F84CD9">
            <w:r>
              <w:t>Filipino</w:t>
            </w:r>
          </w:p>
        </w:tc>
        <w:tc>
          <w:tcPr>
            <w:tcW w:w="1443" w:type="dxa"/>
            <w:vAlign w:val="center"/>
          </w:tcPr>
          <w:p w14:paraId="31EFDBE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9D41EF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9B4886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DE0AFE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FC81EE3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21A66CDF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6E7F1962" w14:textId="77777777" w:rsidR="00F84CD9" w:rsidRDefault="00F84CD9" w:rsidP="00F84CD9">
            <w:r>
              <w:t>Hispanic/Latino</w:t>
            </w:r>
          </w:p>
        </w:tc>
        <w:tc>
          <w:tcPr>
            <w:tcW w:w="1443" w:type="dxa"/>
            <w:vAlign w:val="center"/>
          </w:tcPr>
          <w:p w14:paraId="1CFDC31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E31C77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6BEA521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AD1CEF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DFD8365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32CF1D22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08AB5CD0" w14:textId="77777777" w:rsidR="00F84CD9" w:rsidRDefault="00F84CD9" w:rsidP="00F84CD9">
            <w:r>
              <w:t>Pacific Islander</w:t>
            </w:r>
          </w:p>
        </w:tc>
        <w:tc>
          <w:tcPr>
            <w:tcW w:w="1443" w:type="dxa"/>
            <w:vAlign w:val="center"/>
          </w:tcPr>
          <w:p w14:paraId="31145B13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4F6B4A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77C5E54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93B8E43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CCD80B3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5DEB83C3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4E9D6D7A" w14:textId="77777777" w:rsidR="00F84CD9" w:rsidRDefault="00F84CD9" w:rsidP="00F84CD9">
            <w:r>
              <w:t>White</w:t>
            </w:r>
          </w:p>
        </w:tc>
        <w:tc>
          <w:tcPr>
            <w:tcW w:w="1443" w:type="dxa"/>
            <w:vAlign w:val="center"/>
          </w:tcPr>
          <w:p w14:paraId="087DD02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DA6C15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1549673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51CA42E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6D3297D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55C1BDE4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2F2ACA80" w14:textId="77777777" w:rsidR="00F84CD9" w:rsidRDefault="00F84CD9" w:rsidP="00F84CD9">
            <w:r>
              <w:t>Two or More Races</w:t>
            </w:r>
          </w:p>
        </w:tc>
        <w:tc>
          <w:tcPr>
            <w:tcW w:w="1443" w:type="dxa"/>
            <w:vAlign w:val="center"/>
          </w:tcPr>
          <w:p w14:paraId="17A7513E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8E4689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D8DB4D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05E536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DB14C1D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0F9D3DEF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049EB564" w14:textId="77777777" w:rsidR="00F84CD9" w:rsidRDefault="00F84CD9" w:rsidP="00F84CD9">
            <w:r>
              <w:t>Not Reported</w:t>
            </w:r>
          </w:p>
        </w:tc>
        <w:tc>
          <w:tcPr>
            <w:tcW w:w="1443" w:type="dxa"/>
            <w:vAlign w:val="center"/>
          </w:tcPr>
          <w:p w14:paraId="57A15D79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48BC1D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0997CD3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B568B4E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22B3BAD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</w:tbl>
    <w:p w14:paraId="1E5DA463" w14:textId="77777777" w:rsidR="00F84CD9" w:rsidRDefault="00F84CD9" w:rsidP="00F84CD9"/>
    <w:p w14:paraId="236DEDD8" w14:textId="77777777" w:rsidR="00B02677" w:rsidRDefault="00B02677">
      <w:pPr>
        <w:spacing w:after="200"/>
        <w:rPr>
          <w:b/>
        </w:rPr>
      </w:pPr>
      <w:r>
        <w:rPr>
          <w:b/>
        </w:rPr>
        <w:br w:type="page"/>
      </w:r>
    </w:p>
    <w:p w14:paraId="0978240A" w14:textId="4F204117" w:rsidR="00F84CD9" w:rsidRPr="00F84CD9" w:rsidRDefault="00F84CD9" w:rsidP="00F84CD9">
      <w:pPr>
        <w:rPr>
          <w:b/>
        </w:rPr>
      </w:pPr>
      <w:r>
        <w:rPr>
          <w:b/>
        </w:rPr>
        <w:lastRenderedPageBreak/>
        <w:t>Student Subgroups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443"/>
        <w:gridCol w:w="1440"/>
        <w:gridCol w:w="1440"/>
        <w:gridCol w:w="1440"/>
        <w:gridCol w:w="1440"/>
      </w:tblGrid>
      <w:tr w:rsidR="00F84CD9" w14:paraId="50C9A7B9" w14:textId="77777777" w:rsidTr="00832397">
        <w:trPr>
          <w:trHeight w:val="432"/>
        </w:trPr>
        <w:tc>
          <w:tcPr>
            <w:tcW w:w="2242" w:type="dxa"/>
            <w:tcBorders>
              <w:top w:val="nil"/>
              <w:left w:val="nil"/>
            </w:tcBorders>
            <w:vAlign w:val="center"/>
          </w:tcPr>
          <w:p w14:paraId="610B3E57" w14:textId="77777777" w:rsidR="00F84CD9" w:rsidRDefault="00F84CD9" w:rsidP="00832397"/>
        </w:tc>
        <w:tc>
          <w:tcPr>
            <w:tcW w:w="1443" w:type="dxa"/>
            <w:shd w:val="clear" w:color="auto" w:fill="CDF2FF"/>
            <w:vAlign w:val="center"/>
          </w:tcPr>
          <w:p w14:paraId="07637DFB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0EE4A8A7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7526D76C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6E233262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5750C606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658A4146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6334525A" w14:textId="77777777" w:rsidR="00F84CD9" w:rsidRDefault="00F84CD9" w:rsidP="00832397">
            <w:r>
              <w:t>English Learners</w:t>
            </w:r>
          </w:p>
        </w:tc>
        <w:tc>
          <w:tcPr>
            <w:tcW w:w="1443" w:type="dxa"/>
            <w:vAlign w:val="center"/>
          </w:tcPr>
          <w:p w14:paraId="694820FB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F2638AB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858B8C9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EB5C77F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EB309C2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690918AB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03F7068E" w14:textId="77777777" w:rsidR="00F84CD9" w:rsidRDefault="00F84CD9" w:rsidP="00832397">
            <w:r>
              <w:t>Foster Youth</w:t>
            </w:r>
          </w:p>
        </w:tc>
        <w:tc>
          <w:tcPr>
            <w:tcW w:w="1443" w:type="dxa"/>
            <w:vAlign w:val="center"/>
          </w:tcPr>
          <w:p w14:paraId="36C32D2F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8A9355E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E715A6D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DA6C411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1BC8A0D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54C88E28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1D045361" w14:textId="77777777" w:rsidR="00F84CD9" w:rsidRDefault="00F84CD9" w:rsidP="00832397">
            <w:r>
              <w:t>Homeless Youth</w:t>
            </w:r>
          </w:p>
        </w:tc>
        <w:tc>
          <w:tcPr>
            <w:tcW w:w="1443" w:type="dxa"/>
            <w:vAlign w:val="center"/>
          </w:tcPr>
          <w:p w14:paraId="49FF825C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A38E041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3001FD7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6D2491B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C4B6E05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117F4BBA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2D02744B" w14:textId="77777777" w:rsidR="00F84CD9" w:rsidRDefault="00F84CD9" w:rsidP="00832397">
            <w:r>
              <w:t>Migrant Education</w:t>
            </w:r>
          </w:p>
        </w:tc>
        <w:tc>
          <w:tcPr>
            <w:tcW w:w="1443" w:type="dxa"/>
            <w:vAlign w:val="center"/>
          </w:tcPr>
          <w:p w14:paraId="523419F7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3D505D4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E4D5B7A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8BB1968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CCA8C90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0C0C7AFE" w14:textId="77777777" w:rsidTr="00F84CD9">
        <w:trPr>
          <w:trHeight w:val="432"/>
        </w:trPr>
        <w:tc>
          <w:tcPr>
            <w:tcW w:w="2242" w:type="dxa"/>
            <w:tcBorders>
              <w:bottom w:val="single" w:sz="4" w:space="0" w:color="auto"/>
            </w:tcBorders>
            <w:vAlign w:val="center"/>
          </w:tcPr>
          <w:p w14:paraId="5B88E91F" w14:textId="77777777" w:rsidR="00F84CD9" w:rsidRDefault="00F84CD9" w:rsidP="00832397">
            <w:r>
              <w:t>Students with Disabilities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2E64403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6FFBA9E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BA7344A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88DBC25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077B94D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1AAA02CA" w14:textId="77777777" w:rsidTr="00F84CD9">
        <w:trPr>
          <w:trHeight w:val="432"/>
        </w:trPr>
        <w:tc>
          <w:tcPr>
            <w:tcW w:w="2242" w:type="dxa"/>
            <w:tcBorders>
              <w:bottom w:val="single" w:sz="4" w:space="0" w:color="auto"/>
            </w:tcBorders>
            <w:vAlign w:val="center"/>
          </w:tcPr>
          <w:p w14:paraId="55D728B5" w14:textId="77777777" w:rsidR="00F84CD9" w:rsidRDefault="00F84CD9" w:rsidP="00832397">
            <w:r>
              <w:t>Socioeconomically Disadvantaged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3A418334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E534325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B43D9CD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50774F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A1E6233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</w:tbl>
    <w:p w14:paraId="0739C512" w14:textId="5CEFDDD6" w:rsidR="00F84CD9" w:rsidRDefault="00F84CD9" w:rsidP="00F84CD9"/>
    <w:p w14:paraId="791E52D9" w14:textId="5B3E2171" w:rsidR="00C92F24" w:rsidRDefault="00C92F24" w:rsidP="00F84CD9"/>
    <w:p w14:paraId="66A7F2D6" w14:textId="7427B0C5" w:rsidR="00C92F24" w:rsidRDefault="00C92F24" w:rsidP="00F84CD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11059" wp14:editId="31B57BB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315740" cy="0"/>
                <wp:effectExtent l="0" t="19050" r="2794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7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93798" id="Straight Connector 2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2pt" to="49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" strokecolor="#161718 [3213]" strokeweight="2.25pt">
                <v:stroke dashstyle="dash"/>
                <w10:wrap anchorx="margin"/>
              </v:line>
            </w:pict>
          </mc:Fallback>
        </mc:AlternateContent>
      </w:r>
    </w:p>
    <w:p w14:paraId="4C33C54F" w14:textId="2A17F53B" w:rsidR="00F84CD9" w:rsidRDefault="00F84CD9" w:rsidP="00F84CD9"/>
    <w:p w14:paraId="79253FF6" w14:textId="67F902CD" w:rsidR="00F84CD9" w:rsidRDefault="00F84CD9" w:rsidP="00F84CD9">
      <w:r>
        <w:t>I certify that the information provided above is truthful and accurate to my knowledge.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0"/>
        <w:gridCol w:w="4256"/>
      </w:tblGrid>
      <w:tr w:rsidR="00F84CD9" w14:paraId="06999EE9" w14:textId="77777777" w:rsidTr="00F84CD9">
        <w:trPr>
          <w:trHeight w:val="576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3BF86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7349A" w14:textId="77777777" w:rsidR="00F84CD9" w:rsidRDefault="00F84CD9" w:rsidP="00F84CD9"/>
        </w:tc>
      </w:tr>
      <w:tr w:rsidR="00F84CD9" w14:paraId="3A0EB107" w14:textId="77777777" w:rsidTr="00F84CD9"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14:paraId="4E721581" w14:textId="77777777" w:rsidR="00F84CD9" w:rsidRDefault="00F84CD9" w:rsidP="00F84CD9">
            <w:r>
              <w:t>Signature of Charter School</w:t>
            </w:r>
          </w:p>
        </w:tc>
        <w:tc>
          <w:tcPr>
            <w:tcW w:w="4256" w:type="dxa"/>
            <w:tcBorders>
              <w:left w:val="nil"/>
              <w:bottom w:val="nil"/>
              <w:right w:val="nil"/>
            </w:tcBorders>
          </w:tcPr>
          <w:p w14:paraId="09AFD86E" w14:textId="77777777" w:rsidR="00F84CD9" w:rsidRDefault="00F84CD9" w:rsidP="00F84CD9">
            <w:r>
              <w:t>Date</w:t>
            </w:r>
          </w:p>
        </w:tc>
      </w:tr>
      <w:tr w:rsidR="00F84CD9" w14:paraId="52BE1ABE" w14:textId="77777777" w:rsidTr="00F84CD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0AA34CE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</w:tcPr>
          <w:p w14:paraId="7CB8A5D0" w14:textId="77777777" w:rsidR="00F84CD9" w:rsidRDefault="00F84CD9" w:rsidP="00F84CD9"/>
        </w:tc>
      </w:tr>
      <w:tr w:rsidR="00F84CD9" w14:paraId="06DC75F5" w14:textId="77777777" w:rsidTr="00F84CD9">
        <w:trPr>
          <w:trHeight w:val="576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4C05D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4ABB7" w14:textId="77777777" w:rsidR="00F84CD9" w:rsidRDefault="00F84CD9" w:rsidP="00F84CD9"/>
        </w:tc>
      </w:tr>
      <w:tr w:rsidR="00F84CD9" w14:paraId="5E66D337" w14:textId="77777777" w:rsidTr="00F84CD9"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14:paraId="52A5EFC0" w14:textId="77777777" w:rsidR="00F84CD9" w:rsidRDefault="00F84CD9" w:rsidP="00F84CD9">
            <w:r>
              <w:t>Printed Name, Title</w:t>
            </w:r>
          </w:p>
        </w:tc>
        <w:tc>
          <w:tcPr>
            <w:tcW w:w="4256" w:type="dxa"/>
            <w:tcBorders>
              <w:left w:val="nil"/>
              <w:bottom w:val="nil"/>
              <w:right w:val="nil"/>
            </w:tcBorders>
          </w:tcPr>
          <w:p w14:paraId="42EB77FC" w14:textId="77777777" w:rsidR="00F84CD9" w:rsidRDefault="00F84CD9" w:rsidP="00F84CD9">
            <w:r>
              <w:t>Contact Email and Phone</w:t>
            </w:r>
          </w:p>
        </w:tc>
      </w:tr>
    </w:tbl>
    <w:p w14:paraId="29C1C890" w14:textId="77777777" w:rsidR="00F84CD9" w:rsidRDefault="00F84CD9" w:rsidP="00F84CD9"/>
    <w:p w14:paraId="0A37FF27" w14:textId="77777777" w:rsidR="00F84CD9" w:rsidRDefault="00F84CD9">
      <w:pPr>
        <w:spacing w:after="200"/>
      </w:pPr>
      <w:r>
        <w:br w:type="page"/>
      </w:r>
    </w:p>
    <w:p w14:paraId="21442F8C" w14:textId="77777777" w:rsidR="00F84CD9" w:rsidRDefault="00184E52" w:rsidP="00184E52">
      <w:pPr>
        <w:pStyle w:val="Heading1"/>
      </w:pPr>
      <w:bookmarkStart w:id="3" w:name="_Charter_Petition_Review"/>
      <w:bookmarkEnd w:id="3"/>
      <w:r w:rsidRPr="00184E52">
        <w:lastRenderedPageBreak/>
        <w:t>Charter Petition Review Rubric</w:t>
      </w:r>
    </w:p>
    <w:p w14:paraId="45E316A2" w14:textId="77777777" w:rsidR="00B02677" w:rsidRDefault="00B02677" w:rsidP="00B02677"/>
    <w:p w14:paraId="266CDED6" w14:textId="33E817F3" w:rsidR="00184E52" w:rsidRDefault="00B02677" w:rsidP="00B02677">
      <w:r>
        <w:t>Charter Petition Review Matrix: Non-countywide Benefit Charter EC 47605.6 (</w:t>
      </w:r>
      <w:hyperlink r:id="rId11" w:history="1">
        <w:r w:rsidRPr="00AD1B98">
          <w:rPr>
            <w:rStyle w:val="Hyperlink"/>
            <w:color w:val="0070C0"/>
          </w:rPr>
          <w:t>link</w:t>
        </w:r>
      </w:hyperlink>
      <w:r>
        <w:t>)</w:t>
      </w:r>
    </w:p>
    <w:p w14:paraId="59E3CB38" w14:textId="77777777" w:rsidR="00B02677" w:rsidRDefault="00B02677" w:rsidP="00B02677"/>
    <w:p w14:paraId="69EB899C" w14:textId="36183631" w:rsidR="00B02677" w:rsidRDefault="00B02677" w:rsidP="00B02677">
      <w:r>
        <w:t>Charter Petition Review Matrix: Countywide Benefit Charter EC 47605 (</w:t>
      </w:r>
      <w:hyperlink r:id="rId12" w:history="1">
        <w:r w:rsidRPr="00B02677">
          <w:rPr>
            <w:rStyle w:val="Hyperlink"/>
            <w:color w:val="0070C0"/>
          </w:rPr>
          <w:t>link</w:t>
        </w:r>
      </w:hyperlink>
      <w:r>
        <w:t>)</w:t>
      </w:r>
    </w:p>
    <w:sectPr w:rsidR="00B02677" w:rsidSect="00313FD9">
      <w:headerReference w:type="default" r:id="rId13"/>
      <w:footerReference w:type="default" r:id="rId14"/>
      <w:footerReference w:type="first" r:id="rId15"/>
      <w:pgSz w:w="12240" w:h="15840"/>
      <w:pgMar w:top="720" w:right="1152" w:bottom="720" w:left="1152" w:header="0" w:footer="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AD532" w14:textId="77777777" w:rsidR="00832397" w:rsidRDefault="00832397" w:rsidP="004B7E44">
      <w:r>
        <w:separator/>
      </w:r>
    </w:p>
  </w:endnote>
  <w:endnote w:type="continuationSeparator" w:id="0">
    <w:p w14:paraId="7C672B05" w14:textId="77777777" w:rsidR="00832397" w:rsidRDefault="00832397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832397" w14:paraId="6C965043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643551F7" w14:textId="77777777" w:rsidR="00832397" w:rsidRDefault="00832397" w:rsidP="00313FD9">
          <w:pPr>
            <w:pStyle w:val="Footer"/>
          </w:pPr>
          <w:r w:rsidRPr="00313FD9">
            <w:rPr>
              <w:color w:val="FFFFFF" w:themeColor="background1"/>
            </w:rPr>
            <w:t>www.sdcoe.net/charter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B85359" w14:textId="77777777" w:rsidR="00832397" w:rsidRDefault="00832397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A49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750A2" w14:textId="77777777" w:rsidR="00832397" w:rsidRDefault="00832397" w:rsidP="004B7E44">
      <w:r>
        <w:separator/>
      </w:r>
    </w:p>
  </w:footnote>
  <w:footnote w:type="continuationSeparator" w:id="0">
    <w:p w14:paraId="7BA5D869" w14:textId="77777777" w:rsidR="00832397" w:rsidRDefault="00832397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832397" w14:paraId="6899018F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64C805F2" w14:textId="77777777" w:rsidR="00832397" w:rsidRDefault="00832397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0972B378" wp14:editId="105BAAFC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79D904" w14:textId="77777777" w:rsidR="00832397" w:rsidRPr="000A278B" w:rsidRDefault="00832397" w:rsidP="004B7E44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instrText xml:space="preserve"> PAGE  \* Arabic  \* MERGEFORMAT </w:instrText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223A49">
                                  <w:rPr>
                                    <w:b/>
                                    <w:noProof/>
                                    <w:color w:val="FFFFFF" w:themeColor="background1"/>
                                  </w:rPr>
                                  <w:t>3</w:t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F9B279C" id="Rectangle 11" o:spid="_x0000_s1034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" fillcolor="#00b0f0" stroked="f" strokeweight="2pt">
                    <v:textbox>
                      <w:txbxContent>
                        <w:p w:rsidR="00832397" w:rsidRPr="000A278B" w:rsidRDefault="00832397" w:rsidP="004B7E4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223A49">
                            <w:rPr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042B4"/>
    <w:multiLevelType w:val="hybridMultilevel"/>
    <w:tmpl w:val="86841F44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C1F62"/>
    <w:multiLevelType w:val="hybridMultilevel"/>
    <w:tmpl w:val="5E36AA82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13ECE"/>
    <w:multiLevelType w:val="hybridMultilevel"/>
    <w:tmpl w:val="551C9DE2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ABC710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62D04"/>
    <w:multiLevelType w:val="hybridMultilevel"/>
    <w:tmpl w:val="45BC89D0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ABC710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503C3"/>
    <w:multiLevelType w:val="hybridMultilevel"/>
    <w:tmpl w:val="F4CE2034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FD9"/>
    <w:rsid w:val="000A278B"/>
    <w:rsid w:val="00184E52"/>
    <w:rsid w:val="001F4B31"/>
    <w:rsid w:val="00223A49"/>
    <w:rsid w:val="00293B83"/>
    <w:rsid w:val="00313FD9"/>
    <w:rsid w:val="003E3AD2"/>
    <w:rsid w:val="004B7E44"/>
    <w:rsid w:val="004D5252"/>
    <w:rsid w:val="004F2B86"/>
    <w:rsid w:val="005A718F"/>
    <w:rsid w:val="006A3CE7"/>
    <w:rsid w:val="007516CF"/>
    <w:rsid w:val="00832397"/>
    <w:rsid w:val="008B33BC"/>
    <w:rsid w:val="009120E9"/>
    <w:rsid w:val="00945900"/>
    <w:rsid w:val="0097233C"/>
    <w:rsid w:val="009A23E2"/>
    <w:rsid w:val="009C396C"/>
    <w:rsid w:val="00A25697"/>
    <w:rsid w:val="00B02677"/>
    <w:rsid w:val="00B572B4"/>
    <w:rsid w:val="00BB005C"/>
    <w:rsid w:val="00C92F24"/>
    <w:rsid w:val="00DB26A7"/>
    <w:rsid w:val="00E76CAD"/>
    <w:rsid w:val="00E94B5F"/>
    <w:rsid w:val="00EF0136"/>
    <w:rsid w:val="00F8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32A17B8"/>
  <w15:chartTrackingRefBased/>
  <w15:docId w15:val="{B5B07D84-9C71-4641-B1B1-5445F07D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FD9"/>
    <w:pPr>
      <w:spacing w:after="0"/>
    </w:pPr>
    <w:rPr>
      <w:rFonts w:ascii="Calibri" w:eastAsiaTheme="minorEastAsia" w:hAnsi="Calibri"/>
      <w:color w:val="161718" w:themeColor="text1"/>
      <w:sz w:val="24"/>
      <w:szCs w:val="22"/>
    </w:rPr>
  </w:style>
  <w:style w:type="paragraph" w:styleId="Heading1">
    <w:name w:val="heading 1"/>
    <w:basedOn w:val="Normal"/>
    <w:link w:val="Heading1Char"/>
    <w:uiPriority w:val="2"/>
    <w:qFormat/>
    <w:rsid w:val="00313FD9"/>
    <w:pPr>
      <w:keepNext/>
      <w:outlineLvl w:val="0"/>
    </w:pPr>
    <w:rPr>
      <w:rFonts w:eastAsia="Times New Roman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313FD9"/>
    <w:pPr>
      <w:keepNext/>
      <w:spacing w:line="240" w:lineRule="auto"/>
      <w:outlineLvl w:val="1"/>
    </w:pPr>
    <w:rPr>
      <w:rFonts w:eastAsia="Times New Roman" w:cs="Times New Roman"/>
      <w:sz w:val="40"/>
      <w:u w:val="single"/>
    </w:rPr>
  </w:style>
  <w:style w:type="paragraph" w:styleId="Heading3">
    <w:name w:val="heading 3"/>
    <w:basedOn w:val="Normal"/>
    <w:link w:val="Heading3Char"/>
    <w:uiPriority w:val="2"/>
    <w:unhideWhenUsed/>
    <w:qFormat/>
    <w:rsid w:val="00313FD9"/>
    <w:pPr>
      <w:spacing w:line="240" w:lineRule="auto"/>
      <w:outlineLvl w:val="2"/>
    </w:pPr>
    <w:rPr>
      <w:rFonts w:eastAsia="Times New Roman" w:cs="Times New Roman"/>
      <w:i/>
      <w:sz w:val="32"/>
      <w:u w:val="single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spacing w:val="20"/>
      <w:kern w:val="28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13FD9"/>
    <w:rPr>
      <w:rFonts w:ascii="Calibri" w:eastAsia="Times New Roman" w:hAnsi="Calibri" w:cs="Times New Roman"/>
      <w:b/>
      <w:color w:val="161718" w:themeColor="text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link w:val="NoSpacingChar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313FD9"/>
    <w:rPr>
      <w:rFonts w:ascii="Calibri" w:eastAsia="Times New Roman" w:hAnsi="Calibri" w:cs="Times New Roman"/>
      <w:color w:val="161718" w:themeColor="text1"/>
      <w:sz w:val="40"/>
      <w:szCs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313FD9"/>
    <w:rPr>
      <w:rFonts w:ascii="Calibri" w:eastAsia="Times New Roman" w:hAnsi="Calibri" w:cs="Times New Roman"/>
      <w:i/>
      <w:color w:val="161718" w:themeColor="text1"/>
      <w:sz w:val="32"/>
      <w:szCs w:val="22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13FD9"/>
    <w:rPr>
      <w:rFonts w:eastAsia="Times New Roman" w:cs="Times New Roman"/>
      <w:spacing w:val="10"/>
    </w:rPr>
  </w:style>
  <w:style w:type="paragraph" w:styleId="ListParagraph">
    <w:name w:val="List Paragraph"/>
    <w:basedOn w:val="Normal"/>
    <w:uiPriority w:val="34"/>
    <w:unhideWhenUsed/>
    <w:qFormat/>
    <w:rsid w:val="000A278B"/>
    <w:pPr>
      <w:ind w:left="720"/>
      <w:contextualSpacing/>
    </w:pPr>
  </w:style>
  <w:style w:type="table" w:styleId="TableGrid">
    <w:name w:val="Table Grid"/>
    <w:basedOn w:val="TableNormal"/>
    <w:uiPriority w:val="39"/>
    <w:rsid w:val="00F84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4CD9"/>
    <w:rPr>
      <w:color w:val="93C84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ZSm88SrN184UQRv-ttzY5wLj3ueEyH1P/view?usp=shar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vcrGOCMmzXZOYLpKY03A7NGZ201tqAzK/view?usp=shar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cde.ca.gov/sp/ch/ab1505.asp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.armatis\AppData\Roaming\Microsoft\Templates\Business%20report%20(Professional%20design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FD7E9A6AA024F9F410E76A75C5C2A" ma:contentTypeVersion="1" ma:contentTypeDescription="Create a new document." ma:contentTypeScope="" ma:versionID="f445360141a8aa32700308ad9cfed5e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6123269-FABA-4D93-ABEB-7630F62FBA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B724C-A139-4CB3-B544-D0B0E41BB565}"/>
</file>

<file path=customXml/itemProps3.xml><?xml version="1.0" encoding="utf-8"?>
<ds:datastoreItem xmlns:ds="http://schemas.openxmlformats.org/officeDocument/2006/customXml" ds:itemID="{E1C98EC5-E4F7-4B30-BA2D-D298B97B6150}"/>
</file>

<file path=customXml/itemProps4.xml><?xml version="1.0" encoding="utf-8"?>
<ds:datastoreItem xmlns:ds="http://schemas.openxmlformats.org/officeDocument/2006/customXml" ds:itemID="{CB467B1F-39B0-4B16-84B5-7704E69F13E3}"/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(Professional design)</Template>
  <TotalTime>3</TotalTime>
  <Pages>9</Pages>
  <Words>876</Words>
  <Characters>4635</Characters>
  <Application>Microsoft Office Word</Application>
  <DocSecurity>0</DocSecurity>
  <Lines>110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Armatis</dc:creator>
  <cp:keywords/>
  <dc:description/>
  <cp:lastModifiedBy>Kristin Armatis</cp:lastModifiedBy>
  <cp:revision>4</cp:revision>
  <dcterms:created xsi:type="dcterms:W3CDTF">2021-06-01T23:34:00Z</dcterms:created>
  <dcterms:modified xsi:type="dcterms:W3CDTF">2021-06-01T23:36:00Z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0x010100B6CFD7E9A6AA024F9F410E76A75C5C2A</vt:lpwstr>
  </property>
</Properties>
</file>